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9ACC9" w14:textId="4348AB3A" w:rsidR="00B24B48" w:rsidRDefault="006A5B44" w:rsidP="002C2584">
      <w:pPr>
        <w:pStyle w:val="NoSpacing"/>
      </w:pPr>
      <w:r>
        <w:t>Work experience</w:t>
      </w:r>
      <w:r w:rsidR="001F379D">
        <w:t>:</w:t>
      </w:r>
    </w:p>
    <w:p w14:paraId="7E6FD6B8" w14:textId="4E47E971" w:rsidR="006D4783" w:rsidRDefault="001F379D" w:rsidP="002C2584">
      <w:pPr>
        <w:pStyle w:val="NoSpacing"/>
      </w:pPr>
      <w:r>
        <w:t>Planning</w:t>
      </w:r>
      <w:r w:rsidR="006A5B44">
        <w:t xml:space="preserve"> template</w:t>
      </w:r>
      <w:r>
        <w:t xml:space="preserve"> for employers </w:t>
      </w:r>
      <w:r w:rsidR="006A5B44">
        <w:t xml:space="preserve"> </w:t>
      </w:r>
    </w:p>
    <w:p w14:paraId="61846CE1" w14:textId="0DA4DE87" w:rsidR="007C7FEE" w:rsidRDefault="007C7FEE" w:rsidP="002C2584">
      <w:pPr>
        <w:pStyle w:val="NoSpacing"/>
      </w:pPr>
    </w:p>
    <w:p w14:paraId="79379270" w14:textId="77777777" w:rsidR="00322248" w:rsidRDefault="00322248" w:rsidP="00322248">
      <w:pPr>
        <w:pStyle w:val="Heading2"/>
      </w:pPr>
      <w:r>
        <w:t xml:space="preserve">Employer and placement details </w:t>
      </w:r>
    </w:p>
    <w:p w14:paraId="63F9C95F" w14:textId="77777777" w:rsidR="00322248" w:rsidRDefault="00322248" w:rsidP="00322248">
      <w:pPr>
        <w:pStyle w:val="Title"/>
        <w:rPr>
          <w:b/>
          <w:bCs/>
        </w:rPr>
      </w:pPr>
      <w:r w:rsidRPr="00552CFE">
        <w:rPr>
          <w:b/>
          <w:bCs/>
        </w:rPr>
        <w:t xml:space="preserve">Organisation: </w:t>
      </w:r>
    </w:p>
    <w:p w14:paraId="00AF36EE" w14:textId="77777777" w:rsidR="00322248" w:rsidRDefault="00322248" w:rsidP="00322248">
      <w:pPr>
        <w:rPr>
          <w:b/>
          <w:bCs/>
        </w:rPr>
      </w:pPr>
      <w:r>
        <w:rPr>
          <w:b/>
          <w:bCs/>
        </w:rPr>
        <w:t xml:space="preserve">Your offer: </w:t>
      </w:r>
    </w:p>
    <w:p w14:paraId="5CDAEDC6" w14:textId="77777777" w:rsidR="00322248" w:rsidRDefault="00322248" w:rsidP="00322248">
      <w:pPr>
        <w:rPr>
          <w:b/>
          <w:bCs/>
        </w:rPr>
      </w:pPr>
    </w:p>
    <w:p w14:paraId="55E0B04D" w14:textId="77777777" w:rsidR="00322248" w:rsidRDefault="00322248" w:rsidP="00322248">
      <w:pPr>
        <w:rPr>
          <w:b/>
          <w:bCs/>
        </w:rPr>
      </w:pPr>
      <w:r>
        <w:rPr>
          <w:b/>
          <w:bCs/>
        </w:rPr>
        <w:t xml:space="preserve">What are the key things you want to get out of hosting a student? </w:t>
      </w:r>
    </w:p>
    <w:p w14:paraId="27D86A71" w14:textId="77777777" w:rsidR="00322248" w:rsidRDefault="00322248" w:rsidP="00322248">
      <w:pPr>
        <w:pStyle w:val="ListParagraph"/>
        <w:numPr>
          <w:ilvl w:val="0"/>
          <w:numId w:val="24"/>
        </w:numPr>
        <w:rPr>
          <w:b/>
          <w:bCs/>
        </w:rPr>
      </w:pPr>
      <w:r>
        <w:rPr>
          <w:b/>
          <w:bCs/>
        </w:rPr>
        <w:t xml:space="preserve"> </w:t>
      </w:r>
    </w:p>
    <w:p w14:paraId="34783D2E" w14:textId="77777777" w:rsidR="00322248" w:rsidRPr="00961131" w:rsidRDefault="00322248" w:rsidP="00322248">
      <w:pPr>
        <w:pStyle w:val="ListParagraph"/>
        <w:numPr>
          <w:ilvl w:val="0"/>
          <w:numId w:val="24"/>
        </w:numPr>
        <w:rPr>
          <w:b/>
          <w:bCs/>
        </w:rPr>
      </w:pPr>
    </w:p>
    <w:p w14:paraId="03CFD62C" w14:textId="77777777" w:rsidR="00322248" w:rsidRPr="00413A93" w:rsidRDefault="00322248" w:rsidP="00322248">
      <w:pPr>
        <w:rPr>
          <w:b/>
          <w:bCs/>
        </w:rPr>
      </w:pPr>
    </w:p>
    <w:p w14:paraId="5757FBE6" w14:textId="77777777" w:rsidR="00322248" w:rsidRDefault="00322248" w:rsidP="00322248">
      <w:pPr>
        <w:pStyle w:val="Title"/>
      </w:pPr>
      <w:r w:rsidRPr="00552CFE">
        <w:rPr>
          <w:b/>
          <w:bCs/>
        </w:rPr>
        <w:t>Placement title/role</w:t>
      </w:r>
      <w:r>
        <w:t xml:space="preserve">: </w:t>
      </w:r>
    </w:p>
    <w:p w14:paraId="65677CF2" w14:textId="77777777" w:rsidR="00322248" w:rsidRPr="00552CFE" w:rsidRDefault="00322248" w:rsidP="00322248">
      <w:pPr>
        <w:pStyle w:val="Title"/>
        <w:rPr>
          <w:i/>
          <w:iCs/>
        </w:rPr>
      </w:pPr>
      <w:r w:rsidRPr="00552CFE">
        <w:rPr>
          <w:b/>
          <w:bCs/>
        </w:rPr>
        <w:t xml:space="preserve">Supervisor/mentor </w:t>
      </w:r>
      <w:r>
        <w:t>(</w:t>
      </w:r>
      <w:r>
        <w:rPr>
          <w:i/>
          <w:iCs/>
        </w:rPr>
        <w:t xml:space="preserve">taking into consideration what you know of the young person, can you identify someone who would be a good fit to support the young person? Someone they might be able to relate to, is supportive, comfortable working with younger people):  </w:t>
      </w:r>
    </w:p>
    <w:p w14:paraId="4E313A50" w14:textId="77777777" w:rsidR="00322248" w:rsidRPr="00552CFE" w:rsidRDefault="00322248" w:rsidP="00322248">
      <w:pPr>
        <w:pStyle w:val="Title"/>
        <w:rPr>
          <w:b/>
          <w:bCs/>
        </w:rPr>
      </w:pPr>
      <w:r w:rsidRPr="00552CFE">
        <w:rPr>
          <w:b/>
          <w:bCs/>
        </w:rPr>
        <w:t xml:space="preserve">Dates/duration: </w:t>
      </w:r>
    </w:p>
    <w:p w14:paraId="5196E634" w14:textId="77777777" w:rsidR="00322248" w:rsidRPr="00552CFE" w:rsidRDefault="00322248" w:rsidP="00322248">
      <w:pPr>
        <w:pStyle w:val="Title"/>
        <w:rPr>
          <w:b/>
          <w:bCs/>
        </w:rPr>
      </w:pPr>
      <w:r w:rsidRPr="00552CFE">
        <w:rPr>
          <w:b/>
          <w:bCs/>
        </w:rPr>
        <w:t xml:space="preserve">Location:  </w:t>
      </w:r>
    </w:p>
    <w:p w14:paraId="34A6AC95" w14:textId="77777777" w:rsidR="00322248" w:rsidRDefault="00322248" w:rsidP="00B24B48">
      <w:pPr>
        <w:pStyle w:val="Heading2"/>
      </w:pPr>
    </w:p>
    <w:p w14:paraId="319034A1" w14:textId="758CC677" w:rsidR="00B24B48" w:rsidRDefault="00B24B48" w:rsidP="00B24B48">
      <w:pPr>
        <w:pStyle w:val="Heading2"/>
      </w:pPr>
      <w:r>
        <w:t xml:space="preserve">About the student </w:t>
      </w:r>
    </w:p>
    <w:p w14:paraId="4F95BDED" w14:textId="51205738" w:rsidR="007C7FEE" w:rsidRPr="00CE51B2" w:rsidRDefault="007C7FEE" w:rsidP="00CE51B2">
      <w:pPr>
        <w:pStyle w:val="Title"/>
        <w:rPr>
          <w:i/>
          <w:iCs/>
        </w:rPr>
      </w:pPr>
      <w:r w:rsidRPr="00CE51B2">
        <w:rPr>
          <w:i/>
          <w:iCs/>
        </w:rPr>
        <w:t>A good way to collect this information is to meet with the young person before the work experience starts (perhaps with an adult they feel comfortable with if that makes it easier for them), that way you can start to build a relationship with them which will help reduce anxiety</w:t>
      </w:r>
      <w:r w:rsidR="00995F23" w:rsidRPr="00CE51B2">
        <w:rPr>
          <w:i/>
          <w:iCs/>
        </w:rPr>
        <w:t xml:space="preserve"> and support them to feel more confident when they come to you for their work experience. </w:t>
      </w:r>
    </w:p>
    <w:p w14:paraId="1DC8D627" w14:textId="42A07480" w:rsidR="00B24B48" w:rsidRPr="00552CFE" w:rsidRDefault="00B24B48" w:rsidP="00B24B48">
      <w:pPr>
        <w:pStyle w:val="Title"/>
        <w:rPr>
          <w:b/>
          <w:bCs/>
        </w:rPr>
      </w:pPr>
      <w:r w:rsidRPr="00552CFE">
        <w:rPr>
          <w:b/>
          <w:bCs/>
        </w:rPr>
        <w:t xml:space="preserve">Name:  </w:t>
      </w:r>
    </w:p>
    <w:p w14:paraId="053D6497" w14:textId="371F707D" w:rsidR="00B24B48" w:rsidRPr="00552CFE" w:rsidRDefault="00B24B48" w:rsidP="00B24B48">
      <w:pPr>
        <w:pStyle w:val="Title"/>
        <w:rPr>
          <w:b/>
          <w:bCs/>
        </w:rPr>
      </w:pPr>
      <w:r w:rsidRPr="00552CFE">
        <w:rPr>
          <w:b/>
          <w:bCs/>
        </w:rPr>
        <w:t xml:space="preserve">Age/stage: </w:t>
      </w:r>
    </w:p>
    <w:p w14:paraId="416BB6AE" w14:textId="55CB3F13" w:rsidR="00B24B48" w:rsidRPr="00552CFE" w:rsidRDefault="00B24B48" w:rsidP="00B24B48">
      <w:pPr>
        <w:pStyle w:val="Title"/>
        <w:rPr>
          <w:b/>
          <w:bCs/>
        </w:rPr>
      </w:pPr>
      <w:r w:rsidRPr="00552CFE">
        <w:rPr>
          <w:b/>
          <w:bCs/>
        </w:rPr>
        <w:t xml:space="preserve">Interests/career aspirations: </w:t>
      </w:r>
    </w:p>
    <w:p w14:paraId="5C4C0EB8" w14:textId="1961A725" w:rsidR="00B24B48" w:rsidRPr="00552CFE" w:rsidRDefault="00B24B48" w:rsidP="00B24B48">
      <w:pPr>
        <w:pStyle w:val="Title"/>
        <w:rPr>
          <w:b/>
          <w:bCs/>
        </w:rPr>
      </w:pPr>
      <w:r w:rsidRPr="00552CFE">
        <w:rPr>
          <w:b/>
          <w:bCs/>
        </w:rPr>
        <w:t xml:space="preserve">Preferred learning style: </w:t>
      </w:r>
    </w:p>
    <w:p w14:paraId="0CDF17BA" w14:textId="3452F27F" w:rsidR="00B24B48" w:rsidRPr="00552CFE" w:rsidRDefault="00B24B48" w:rsidP="00B24B48">
      <w:pPr>
        <w:pStyle w:val="Title"/>
        <w:rPr>
          <w:b/>
          <w:bCs/>
        </w:rPr>
      </w:pPr>
      <w:commentRangeStart w:id="0"/>
      <w:commentRangeStart w:id="1"/>
      <w:r w:rsidRPr="00552CFE">
        <w:rPr>
          <w:b/>
          <w:bCs/>
        </w:rPr>
        <w:t>Support needs/accessibility considerations</w:t>
      </w:r>
      <w:r w:rsidR="00500469">
        <w:rPr>
          <w:b/>
          <w:bCs/>
        </w:rPr>
        <w:t xml:space="preserve"> </w:t>
      </w:r>
      <w:r w:rsidR="00500469">
        <w:t>(e.g. quiet spaces, shorter days</w:t>
      </w:r>
      <w:r w:rsidR="00C23607">
        <w:t>, any adaptations required)</w:t>
      </w:r>
      <w:r w:rsidRPr="00552CFE">
        <w:rPr>
          <w:b/>
          <w:bCs/>
        </w:rPr>
        <w:t xml:space="preserve">: </w:t>
      </w:r>
      <w:commentRangeEnd w:id="0"/>
      <w:r w:rsidR="00C46D67">
        <w:rPr>
          <w:rStyle w:val="CommentReference"/>
          <w:rFonts w:eastAsiaTheme="minorHAnsi" w:cstheme="minorBidi"/>
          <w:kern w:val="0"/>
        </w:rPr>
        <w:commentReference w:id="0"/>
      </w:r>
      <w:commentRangeEnd w:id="1"/>
      <w:r w:rsidR="00E1004A">
        <w:rPr>
          <w:rStyle w:val="CommentReference"/>
          <w:rFonts w:eastAsiaTheme="minorHAnsi" w:cstheme="minorBidi"/>
          <w:kern w:val="0"/>
        </w:rPr>
        <w:commentReference w:id="1"/>
      </w:r>
    </w:p>
    <w:p w14:paraId="41DC0A9E" w14:textId="7FA58C5D" w:rsidR="00B24B48" w:rsidRDefault="00B24B48" w:rsidP="00D93DF2">
      <w:pPr>
        <w:pStyle w:val="Title"/>
      </w:pPr>
      <w:r w:rsidRPr="00552CFE">
        <w:rPr>
          <w:b/>
          <w:bCs/>
        </w:rPr>
        <w:t>What are the key things the student wants to get out of the work experience opportunity?</w:t>
      </w:r>
      <w:r>
        <w:t xml:space="preserve"> (</w:t>
      </w:r>
      <w:r w:rsidRPr="00013BF2">
        <w:rPr>
          <w:i/>
          <w:iCs/>
        </w:rPr>
        <w:t xml:space="preserve">e.g. understanding workplace expectations, exposure to different roles or departments, building up their connections and </w:t>
      </w:r>
      <w:r w:rsidRPr="00013BF2">
        <w:rPr>
          <w:i/>
          <w:iCs/>
        </w:rPr>
        <w:lastRenderedPageBreak/>
        <w:t>network in the industry, opportunity to develop skills and confidence, guidance on career pathways, opportunity to put skills into practice in real-world contexts</w:t>
      </w:r>
      <w:r>
        <w:t xml:space="preserve">) </w:t>
      </w:r>
    </w:p>
    <w:p w14:paraId="592C4842" w14:textId="0D9F6300" w:rsidR="00D93DF2" w:rsidRDefault="00D93DF2" w:rsidP="00D93DF2">
      <w:pPr>
        <w:pStyle w:val="ListParagraph"/>
        <w:numPr>
          <w:ilvl w:val="0"/>
          <w:numId w:val="20"/>
        </w:numPr>
      </w:pPr>
      <w:r>
        <w:t xml:space="preserve"> </w:t>
      </w:r>
    </w:p>
    <w:p w14:paraId="3C782B67" w14:textId="6925D8D2" w:rsidR="00D93DF2" w:rsidRDefault="00D93DF2" w:rsidP="00D93DF2">
      <w:pPr>
        <w:pStyle w:val="ListParagraph"/>
        <w:numPr>
          <w:ilvl w:val="0"/>
          <w:numId w:val="20"/>
        </w:numPr>
      </w:pPr>
      <w:r>
        <w:t xml:space="preserve"> </w:t>
      </w:r>
    </w:p>
    <w:p w14:paraId="37A56D38" w14:textId="37C75496" w:rsidR="00D93DF2" w:rsidRDefault="00D93DF2" w:rsidP="00D93DF2">
      <w:pPr>
        <w:pStyle w:val="ListParagraph"/>
        <w:numPr>
          <w:ilvl w:val="0"/>
          <w:numId w:val="20"/>
        </w:numPr>
      </w:pPr>
      <w:r>
        <w:t xml:space="preserve"> </w:t>
      </w:r>
    </w:p>
    <w:p w14:paraId="045D82A7" w14:textId="5B6F2883" w:rsidR="00D93DF2" w:rsidRPr="00D93DF2" w:rsidRDefault="00D93DF2" w:rsidP="00D93DF2"/>
    <w:p w14:paraId="20F31B3E" w14:textId="77777777" w:rsidR="006A5B44" w:rsidRDefault="006A5B44" w:rsidP="006A5B44"/>
    <w:p w14:paraId="36CF10AE" w14:textId="696D085F" w:rsidR="006A5B44" w:rsidRDefault="00B24B48" w:rsidP="006A5B44">
      <w:pPr>
        <w:pStyle w:val="Heading2"/>
      </w:pPr>
      <w:r>
        <w:t>Organisation-specific s</w:t>
      </w:r>
      <w:r w:rsidR="006A5B44">
        <w:t xml:space="preserve">kills development </w:t>
      </w:r>
    </w:p>
    <w:p w14:paraId="05B67C67" w14:textId="27205B6C" w:rsidR="006A5B44" w:rsidRDefault="006A5B44" w:rsidP="00B24B48">
      <w:pPr>
        <w:pStyle w:val="Title"/>
      </w:pPr>
      <w:r>
        <w:t xml:space="preserve">What are </w:t>
      </w:r>
      <w:r w:rsidRPr="00552CFE">
        <w:rPr>
          <w:b/>
          <w:bCs/>
        </w:rPr>
        <w:t>the key skills</w:t>
      </w:r>
      <w:r w:rsidR="00997153" w:rsidRPr="00552CFE">
        <w:rPr>
          <w:b/>
          <w:bCs/>
        </w:rPr>
        <w:t xml:space="preserve">/knowledge/experience </w:t>
      </w:r>
      <w:r w:rsidRPr="00552CFE">
        <w:rPr>
          <w:b/>
          <w:bCs/>
        </w:rPr>
        <w:t>needed in your organisation</w:t>
      </w:r>
      <w:r>
        <w:t xml:space="preserve">/in the role the student is interested in? </w:t>
      </w:r>
    </w:p>
    <w:p w14:paraId="73B3AE1C" w14:textId="66473439" w:rsidR="00B24B48" w:rsidRDefault="00B24B48" w:rsidP="00B24B48">
      <w:pPr>
        <w:pStyle w:val="ListParagraph"/>
        <w:numPr>
          <w:ilvl w:val="0"/>
          <w:numId w:val="16"/>
        </w:numPr>
      </w:pPr>
      <w:r>
        <w:t xml:space="preserve"> </w:t>
      </w:r>
    </w:p>
    <w:p w14:paraId="4C161CFE" w14:textId="076326E6" w:rsidR="00B24B48" w:rsidRDefault="00B24B48" w:rsidP="00B24B48">
      <w:pPr>
        <w:pStyle w:val="ListParagraph"/>
        <w:numPr>
          <w:ilvl w:val="0"/>
          <w:numId w:val="16"/>
        </w:numPr>
      </w:pPr>
      <w:r>
        <w:t xml:space="preserve"> </w:t>
      </w:r>
    </w:p>
    <w:p w14:paraId="5833FA27" w14:textId="77777777" w:rsidR="00B24B48" w:rsidRPr="00B24B48" w:rsidRDefault="00B24B48" w:rsidP="00B24B48">
      <w:pPr>
        <w:pStyle w:val="ListParagraph"/>
        <w:numPr>
          <w:ilvl w:val="0"/>
          <w:numId w:val="16"/>
        </w:numPr>
      </w:pPr>
    </w:p>
    <w:p w14:paraId="0E4115AF" w14:textId="77777777" w:rsidR="006A5B44" w:rsidRDefault="006A5B44" w:rsidP="00B24B48">
      <w:pPr>
        <w:pStyle w:val="Title"/>
      </w:pPr>
    </w:p>
    <w:p w14:paraId="32890761" w14:textId="43471539" w:rsidR="00B24B48" w:rsidRDefault="006A5B44" w:rsidP="00B24B48">
      <w:pPr>
        <w:pStyle w:val="Title"/>
      </w:pPr>
      <w:r w:rsidRPr="00552CFE">
        <w:rPr>
          <w:b/>
          <w:bCs/>
        </w:rPr>
        <w:t>What activities could the student get involved with that would help them to develop and practice these key skills</w:t>
      </w:r>
      <w:r w:rsidR="00997153">
        <w:t xml:space="preserve"> or that will support them to develop this knowledge or experience</w:t>
      </w:r>
      <w:r>
        <w:t xml:space="preserve">? </w:t>
      </w:r>
      <w:r w:rsidR="00B24B48">
        <w:t xml:space="preserve"> </w:t>
      </w:r>
    </w:p>
    <w:p w14:paraId="49BB7CCD" w14:textId="0BD2E1EF" w:rsidR="00B24B48" w:rsidRDefault="00B24B48" w:rsidP="00B24B48">
      <w:pPr>
        <w:pStyle w:val="ListParagraph"/>
        <w:numPr>
          <w:ilvl w:val="0"/>
          <w:numId w:val="19"/>
        </w:numPr>
      </w:pPr>
      <w:r>
        <w:t xml:space="preserve"> </w:t>
      </w:r>
    </w:p>
    <w:p w14:paraId="063F6150" w14:textId="4884F4A8" w:rsidR="00B24B48" w:rsidRDefault="00B24B48" w:rsidP="00B24B48">
      <w:pPr>
        <w:pStyle w:val="ListParagraph"/>
        <w:numPr>
          <w:ilvl w:val="0"/>
          <w:numId w:val="19"/>
        </w:numPr>
      </w:pPr>
      <w:r>
        <w:t xml:space="preserve"> </w:t>
      </w:r>
    </w:p>
    <w:p w14:paraId="41A93BD7" w14:textId="77777777" w:rsidR="00B24B48" w:rsidRPr="00B24B48" w:rsidRDefault="00B24B48" w:rsidP="00B24B48">
      <w:pPr>
        <w:pStyle w:val="ListParagraph"/>
        <w:numPr>
          <w:ilvl w:val="0"/>
          <w:numId w:val="19"/>
        </w:numPr>
      </w:pPr>
    </w:p>
    <w:p w14:paraId="724DA908" w14:textId="0F714104" w:rsidR="006A5B44" w:rsidRPr="006A5B44" w:rsidRDefault="00013BF2" w:rsidP="00B24B48">
      <w:pPr>
        <w:pStyle w:val="Title"/>
      </w:pPr>
      <w:r>
        <w:t xml:space="preserve"> </w:t>
      </w:r>
    </w:p>
    <w:p w14:paraId="181EF8F7" w14:textId="33B05C59" w:rsidR="00997153" w:rsidRDefault="00997153" w:rsidP="00997153">
      <w:pPr>
        <w:pStyle w:val="Heading2"/>
      </w:pPr>
      <w:r>
        <w:t xml:space="preserve">Identifying a small project/task </w:t>
      </w:r>
    </w:p>
    <w:p w14:paraId="09FB253C" w14:textId="0D383C9F" w:rsidR="00997153" w:rsidRDefault="00997153" w:rsidP="00997153"/>
    <w:p w14:paraId="0ED7C5D1" w14:textId="21502783" w:rsidR="00997153" w:rsidRDefault="00013BF2" w:rsidP="00B24B48">
      <w:pPr>
        <w:pStyle w:val="Title"/>
      </w:pPr>
      <w:r w:rsidRPr="00552CFE">
        <w:rPr>
          <w:b/>
          <w:bCs/>
        </w:rPr>
        <w:t>What</w:t>
      </w:r>
      <w:r w:rsidR="00997153" w:rsidRPr="00552CFE">
        <w:rPr>
          <w:b/>
          <w:bCs/>
        </w:rPr>
        <w:t xml:space="preserve"> task or project</w:t>
      </w:r>
      <w:r w:rsidRPr="00552CFE">
        <w:rPr>
          <w:b/>
          <w:bCs/>
        </w:rPr>
        <w:t xml:space="preserve"> can you identify</w:t>
      </w:r>
      <w:r w:rsidR="00997153">
        <w:t xml:space="preserve"> (that is relatively low pressure/risk) that the student can take ownership over during their time with you? (e.g. small research </w:t>
      </w:r>
      <w:r w:rsidR="00B24B48">
        <w:t>project</w:t>
      </w:r>
      <w:r w:rsidR="00997153">
        <w:t>, content creation, prototype development, marketing)</w:t>
      </w:r>
    </w:p>
    <w:p w14:paraId="4F317E1C" w14:textId="77777777" w:rsidR="00997153" w:rsidRDefault="00997153" w:rsidP="00B24B48">
      <w:pPr>
        <w:pStyle w:val="Title"/>
      </w:pPr>
    </w:p>
    <w:p w14:paraId="32D44428" w14:textId="2E9504CD" w:rsidR="00997153" w:rsidRDefault="00997153" w:rsidP="00B24B48">
      <w:pPr>
        <w:pStyle w:val="Title"/>
      </w:pPr>
      <w:r w:rsidRPr="00552CFE">
        <w:rPr>
          <w:b/>
          <w:bCs/>
        </w:rPr>
        <w:t>What is the brief you are giving to the student</w:t>
      </w:r>
      <w:r>
        <w:t xml:space="preserve"> to </w:t>
      </w:r>
      <w:r w:rsidR="00013BF2">
        <w:t>help them understand the project/task being given to them, and what is expected of them?</w:t>
      </w:r>
    </w:p>
    <w:p w14:paraId="47C07754" w14:textId="60364154" w:rsidR="00013BF2" w:rsidRDefault="00FA0B27" w:rsidP="00997153">
      <w:r>
        <w:rPr>
          <w:b/>
          <w:bCs/>
          <w:noProof/>
        </w:rPr>
        <w:lastRenderedPageBreak/>
        <mc:AlternateContent>
          <mc:Choice Requires="wps">
            <w:drawing>
              <wp:anchor distT="0" distB="0" distL="114300" distR="114300" simplePos="0" relativeHeight="251659264" behindDoc="1" locked="0" layoutInCell="1" allowOverlap="1" wp14:anchorId="27ABB8BF" wp14:editId="7ED0CC04">
                <wp:simplePos x="0" y="0"/>
                <wp:positionH relativeFrom="column">
                  <wp:posOffset>293</wp:posOffset>
                </wp:positionH>
                <wp:positionV relativeFrom="paragraph">
                  <wp:posOffset>52998</wp:posOffset>
                </wp:positionV>
                <wp:extent cx="5451231" cy="1881554"/>
                <wp:effectExtent l="0" t="0" r="10160" b="10795"/>
                <wp:wrapTight wrapText="bothSides">
                  <wp:wrapPolygon edited="0">
                    <wp:start x="0" y="0"/>
                    <wp:lineTo x="0" y="21578"/>
                    <wp:lineTo x="21590" y="21578"/>
                    <wp:lineTo x="21590" y="0"/>
                    <wp:lineTo x="0" y="0"/>
                  </wp:wrapPolygon>
                </wp:wrapTight>
                <wp:docPr id="2136813213" name="Text Box 2"/>
                <wp:cNvGraphicFramePr/>
                <a:graphic xmlns:a="http://schemas.openxmlformats.org/drawingml/2006/main">
                  <a:graphicData uri="http://schemas.microsoft.com/office/word/2010/wordprocessingShape">
                    <wps:wsp>
                      <wps:cNvSpPr txBox="1"/>
                      <wps:spPr>
                        <a:xfrm>
                          <a:off x="0" y="0"/>
                          <a:ext cx="5451231" cy="1881554"/>
                        </a:xfrm>
                        <a:prstGeom prst="rect">
                          <a:avLst/>
                        </a:prstGeom>
                        <a:solidFill>
                          <a:schemeClr val="lt1"/>
                        </a:solidFill>
                        <a:ln w="6350">
                          <a:solidFill>
                            <a:prstClr val="black"/>
                          </a:solidFill>
                        </a:ln>
                      </wps:spPr>
                      <wps:txbx>
                        <w:txbxContent>
                          <w:p w14:paraId="7A3B12A2" w14:textId="77777777" w:rsidR="00FA0B27" w:rsidRDefault="00FA0B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
            <w:pict>
              <v:shapetype w14:anchorId="27ABB8BF" id="_x0000_t202" coordsize="21600,21600" o:spt="202" path="m,l,21600r21600,l21600,xe">
                <v:stroke joinstyle="miter"/>
                <v:path gradientshapeok="t" o:connecttype="rect"/>
              </v:shapetype>
              <v:shape id="Text Box 2" o:spid="_x0000_s1026" type="#_x0000_t202" style="position:absolute;margin-left:0;margin-top:4.15pt;width:429.25pt;height:148.1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" fillcolor="white [3201]" strokeweight=".5pt">
                <v:textbox>
                  <w:txbxContent>
                    <w:p w14:paraId="7A3B12A2" w14:textId="77777777" w:rsidR="00FA0B27" w:rsidRDefault="00FA0B27"/>
                  </w:txbxContent>
                </v:textbox>
                <w10:wrap type="tight"/>
              </v:shape>
            </w:pict>
          </mc:Fallback>
        </mc:AlternateContent>
      </w:r>
    </w:p>
    <w:p w14:paraId="5E4F30D3" w14:textId="77777777" w:rsidR="00997153" w:rsidRDefault="00997153" w:rsidP="00997153"/>
    <w:p w14:paraId="6A48F230" w14:textId="6FBCEFAA" w:rsidR="00997153" w:rsidRPr="00D34B0D" w:rsidRDefault="00997153" w:rsidP="00B24B48">
      <w:pPr>
        <w:pStyle w:val="Title"/>
        <w:rPr>
          <w:b/>
          <w:bCs/>
        </w:rPr>
      </w:pPr>
      <w:r w:rsidRPr="00552CFE">
        <w:rPr>
          <w:b/>
          <w:bCs/>
        </w:rPr>
        <w:t xml:space="preserve">Which skills will this project be </w:t>
      </w:r>
      <w:r w:rsidRPr="00D34B0D">
        <w:rPr>
          <w:b/>
          <w:bCs/>
        </w:rPr>
        <w:t xml:space="preserve">supporting the student to develop? </w:t>
      </w:r>
    </w:p>
    <w:p w14:paraId="3E64D047" w14:textId="368FC8FA" w:rsidR="00013BF2" w:rsidRDefault="00013BF2" w:rsidP="00013BF2">
      <w:pPr>
        <w:pStyle w:val="ListParagraph"/>
        <w:numPr>
          <w:ilvl w:val="0"/>
          <w:numId w:val="8"/>
        </w:numPr>
      </w:pPr>
      <w:r>
        <w:t xml:space="preserve"> </w:t>
      </w:r>
    </w:p>
    <w:p w14:paraId="2630273A" w14:textId="205DB636" w:rsidR="00013BF2" w:rsidRDefault="00013BF2" w:rsidP="00013BF2">
      <w:pPr>
        <w:pStyle w:val="ListParagraph"/>
        <w:numPr>
          <w:ilvl w:val="0"/>
          <w:numId w:val="8"/>
        </w:numPr>
      </w:pPr>
      <w:r>
        <w:t xml:space="preserve"> </w:t>
      </w:r>
    </w:p>
    <w:p w14:paraId="6DA60D60" w14:textId="165C11F7" w:rsidR="00013BF2" w:rsidRDefault="00013BF2" w:rsidP="00013BF2">
      <w:pPr>
        <w:pStyle w:val="ListParagraph"/>
        <w:numPr>
          <w:ilvl w:val="0"/>
          <w:numId w:val="8"/>
        </w:numPr>
      </w:pPr>
      <w:r>
        <w:t xml:space="preserve"> </w:t>
      </w:r>
    </w:p>
    <w:p w14:paraId="14AB8557" w14:textId="13271C9F" w:rsidR="00013BF2" w:rsidRDefault="00013BF2" w:rsidP="00013BF2">
      <w:pPr>
        <w:pStyle w:val="ListParagraph"/>
        <w:numPr>
          <w:ilvl w:val="0"/>
          <w:numId w:val="8"/>
        </w:numPr>
      </w:pPr>
      <w:r>
        <w:t xml:space="preserve"> </w:t>
      </w:r>
    </w:p>
    <w:p w14:paraId="6BD3707A" w14:textId="77777777" w:rsidR="00997153" w:rsidRDefault="00997153" w:rsidP="00997153"/>
    <w:p w14:paraId="6D373A8B" w14:textId="6219B63E" w:rsidR="00997153" w:rsidRDefault="00997153" w:rsidP="00B24B48">
      <w:pPr>
        <w:pStyle w:val="Title"/>
      </w:pPr>
      <w:r w:rsidRPr="00552CFE">
        <w:rPr>
          <w:b/>
          <w:bCs/>
        </w:rPr>
        <w:t>What resources/support</w:t>
      </w:r>
      <w:r w:rsidR="00013BF2" w:rsidRPr="00552CFE">
        <w:rPr>
          <w:b/>
          <w:bCs/>
        </w:rPr>
        <w:t>/training</w:t>
      </w:r>
      <w:r w:rsidR="00B24B48" w:rsidRPr="00552CFE">
        <w:rPr>
          <w:b/>
          <w:bCs/>
        </w:rPr>
        <w:t xml:space="preserve">/guidance </w:t>
      </w:r>
      <w:r w:rsidR="00013BF2" w:rsidRPr="00552CFE">
        <w:rPr>
          <w:b/>
          <w:bCs/>
        </w:rPr>
        <w:t xml:space="preserve">will you </w:t>
      </w:r>
      <w:r w:rsidRPr="00D34B0D">
        <w:rPr>
          <w:b/>
          <w:bCs/>
        </w:rPr>
        <w:t xml:space="preserve">provide for </w:t>
      </w:r>
      <w:r w:rsidR="00B24B48" w:rsidRPr="00D34B0D">
        <w:rPr>
          <w:b/>
          <w:bCs/>
        </w:rPr>
        <w:t>the student</w:t>
      </w:r>
      <w:r w:rsidRPr="00D34B0D">
        <w:rPr>
          <w:b/>
          <w:bCs/>
        </w:rPr>
        <w:t>,</w:t>
      </w:r>
      <w:r>
        <w:t xml:space="preserve"> to support them with this task or project?</w:t>
      </w:r>
    </w:p>
    <w:p w14:paraId="76C251C3" w14:textId="5C95A410" w:rsidR="00997153" w:rsidRDefault="00013BF2" w:rsidP="00013BF2">
      <w:pPr>
        <w:pStyle w:val="ListParagraph"/>
        <w:numPr>
          <w:ilvl w:val="0"/>
          <w:numId w:val="9"/>
        </w:numPr>
      </w:pPr>
      <w:r>
        <w:t xml:space="preserve"> </w:t>
      </w:r>
    </w:p>
    <w:p w14:paraId="3CCC061F" w14:textId="7A13AEBF" w:rsidR="00013BF2" w:rsidRDefault="00013BF2" w:rsidP="00013BF2">
      <w:pPr>
        <w:pStyle w:val="ListParagraph"/>
        <w:numPr>
          <w:ilvl w:val="0"/>
          <w:numId w:val="9"/>
        </w:numPr>
      </w:pPr>
      <w:r>
        <w:t xml:space="preserve"> </w:t>
      </w:r>
    </w:p>
    <w:p w14:paraId="5886C1E2" w14:textId="44C8D192" w:rsidR="00013BF2" w:rsidRDefault="00013BF2" w:rsidP="00013BF2">
      <w:pPr>
        <w:pStyle w:val="ListParagraph"/>
        <w:numPr>
          <w:ilvl w:val="0"/>
          <w:numId w:val="9"/>
        </w:numPr>
      </w:pPr>
      <w:r>
        <w:t xml:space="preserve"> </w:t>
      </w:r>
    </w:p>
    <w:p w14:paraId="7CB52E6E" w14:textId="77777777" w:rsidR="00F6521E" w:rsidRDefault="00F6521E" w:rsidP="00997153"/>
    <w:p w14:paraId="7F99316E" w14:textId="77777777" w:rsidR="00D34B0D" w:rsidRDefault="00D34B0D" w:rsidP="00997153"/>
    <w:p w14:paraId="2AC2B7BC" w14:textId="77777777" w:rsidR="00EF3E93" w:rsidRDefault="00EF3E93" w:rsidP="00997153"/>
    <w:p w14:paraId="6859413F" w14:textId="77777777" w:rsidR="00EF3E93" w:rsidRDefault="00EF3E93" w:rsidP="00997153"/>
    <w:p w14:paraId="186BDF64" w14:textId="62EBCD1C" w:rsidR="00EF3E93" w:rsidRDefault="000E643A" w:rsidP="00997153">
      <w:pPr>
        <w:rPr>
          <w:b/>
          <w:bCs/>
        </w:rPr>
      </w:pPr>
      <w:r>
        <w:rPr>
          <w:b/>
          <w:bCs/>
        </w:rPr>
        <w:t xml:space="preserve">Who are the key people in your organisation </w:t>
      </w:r>
      <w:r w:rsidR="0084645A">
        <w:rPr>
          <w:b/>
          <w:bCs/>
        </w:rPr>
        <w:t xml:space="preserve">it would be good to organise for the young person to meet with or work with? </w:t>
      </w:r>
    </w:p>
    <w:p w14:paraId="4C19031C" w14:textId="31253A60" w:rsidR="0084645A" w:rsidRDefault="001624FA" w:rsidP="001624FA">
      <w:pPr>
        <w:pStyle w:val="ListParagraph"/>
        <w:numPr>
          <w:ilvl w:val="0"/>
          <w:numId w:val="9"/>
        </w:numPr>
        <w:rPr>
          <w:b/>
          <w:bCs/>
        </w:rPr>
      </w:pPr>
      <w:r>
        <w:rPr>
          <w:b/>
          <w:bCs/>
        </w:rPr>
        <w:t xml:space="preserve"> </w:t>
      </w:r>
    </w:p>
    <w:p w14:paraId="53FF36D0" w14:textId="00E69ADD" w:rsidR="001624FA" w:rsidRDefault="001624FA" w:rsidP="001624FA">
      <w:pPr>
        <w:pStyle w:val="ListParagraph"/>
        <w:numPr>
          <w:ilvl w:val="0"/>
          <w:numId w:val="9"/>
        </w:numPr>
        <w:rPr>
          <w:b/>
          <w:bCs/>
        </w:rPr>
      </w:pPr>
      <w:r>
        <w:rPr>
          <w:b/>
          <w:bCs/>
        </w:rPr>
        <w:t xml:space="preserve"> </w:t>
      </w:r>
    </w:p>
    <w:p w14:paraId="230BBC36" w14:textId="14403900" w:rsidR="001624FA" w:rsidRPr="001624FA" w:rsidRDefault="001624FA" w:rsidP="001624FA">
      <w:pPr>
        <w:pStyle w:val="ListParagraph"/>
        <w:numPr>
          <w:ilvl w:val="0"/>
          <w:numId w:val="9"/>
        </w:numPr>
        <w:rPr>
          <w:b/>
          <w:bCs/>
        </w:rPr>
      </w:pPr>
      <w:r>
        <w:rPr>
          <w:b/>
          <w:bCs/>
        </w:rPr>
        <w:t xml:space="preserve"> </w:t>
      </w:r>
    </w:p>
    <w:p w14:paraId="211D9146" w14:textId="70C3FB73" w:rsidR="0084645A" w:rsidRPr="0084645A" w:rsidRDefault="0084645A" w:rsidP="0084645A">
      <w:pPr>
        <w:rPr>
          <w:b/>
          <w:bCs/>
        </w:rPr>
        <w:sectPr w:rsidR="0084645A" w:rsidRPr="0084645A" w:rsidSect="0094038D">
          <w:headerReference w:type="default" r:id="rId15"/>
          <w:footerReference w:type="default" r:id="rId16"/>
          <w:pgSz w:w="11900" w:h="16840"/>
          <w:pgMar w:top="1440" w:right="1440" w:bottom="1440" w:left="1440" w:header="432" w:footer="576" w:gutter="0"/>
          <w:cols w:space="720"/>
          <w:docGrid w:linePitch="360"/>
        </w:sectPr>
      </w:pPr>
    </w:p>
    <w:p w14:paraId="2BE21C79" w14:textId="052B7C08" w:rsidR="0094038D" w:rsidRDefault="00B24B48" w:rsidP="00B24B48">
      <w:pPr>
        <w:pStyle w:val="Heading2"/>
      </w:pPr>
      <w:r>
        <w:lastRenderedPageBreak/>
        <w:t xml:space="preserve">Structuring the work placement </w:t>
      </w:r>
    </w:p>
    <w:p w14:paraId="2D4727EA" w14:textId="5165D559" w:rsidR="00B24B48" w:rsidRDefault="00D93DF2" w:rsidP="00B24B48">
      <w:r>
        <w:t xml:space="preserve">The below is an example of the type of things you might want to be considering and including in your plan for the young person coming to you for work experience. </w:t>
      </w:r>
      <w:r w:rsidR="00FA0B27">
        <w:t>You may have more or less time with the young person,</w:t>
      </w:r>
      <w:r w:rsidR="00F464C1">
        <w:t xml:space="preserve"> or different objectives/goals aligned to the young person,</w:t>
      </w:r>
      <w:r w:rsidR="00FA0B27">
        <w:t xml:space="preserve"> so edit this to reflect your situation. </w:t>
      </w:r>
    </w:p>
    <w:p w14:paraId="7145BD44" w14:textId="77777777" w:rsidR="00BD3BAA" w:rsidRDefault="00BD3BAA" w:rsidP="00B24B48"/>
    <w:tbl>
      <w:tblPr>
        <w:tblStyle w:val="TableGrid"/>
        <w:tblW w:w="14217" w:type="dxa"/>
        <w:tblInd w:w="-267" w:type="dxa"/>
        <w:tblLook w:val="04A0" w:firstRow="1" w:lastRow="0" w:firstColumn="1" w:lastColumn="0" w:noHBand="0" w:noVBand="1"/>
      </w:tblPr>
      <w:tblGrid>
        <w:gridCol w:w="988"/>
        <w:gridCol w:w="620"/>
        <w:gridCol w:w="5106"/>
        <w:gridCol w:w="3872"/>
        <w:gridCol w:w="3631"/>
      </w:tblGrid>
      <w:tr w:rsidR="001F161B" w14:paraId="2FD3D47C" w14:textId="5740190A" w:rsidTr="00BD3BAA">
        <w:trPr>
          <w:trHeight w:val="940"/>
        </w:trPr>
        <w:tc>
          <w:tcPr>
            <w:tcW w:w="1148" w:type="dxa"/>
          </w:tcPr>
          <w:p w14:paraId="05036174" w14:textId="0E8E0453" w:rsidR="00FA0B27" w:rsidRDefault="00FA0B27" w:rsidP="00FA0B27"/>
        </w:tc>
        <w:tc>
          <w:tcPr>
            <w:tcW w:w="644" w:type="dxa"/>
          </w:tcPr>
          <w:p w14:paraId="5FFF500E" w14:textId="77777777" w:rsidR="00FA0B27" w:rsidRDefault="00FA0B27" w:rsidP="00FA0B27"/>
        </w:tc>
        <w:tc>
          <w:tcPr>
            <w:tcW w:w="4055" w:type="dxa"/>
          </w:tcPr>
          <w:p w14:paraId="2A31489B" w14:textId="77777777" w:rsidR="00FA0B27" w:rsidRDefault="00FA0B27" w:rsidP="00FA0B27">
            <w:r>
              <w:t>Key objective</w:t>
            </w:r>
          </w:p>
          <w:p w14:paraId="6DBE3FBB" w14:textId="24E00D8F" w:rsidR="00FA0B27" w:rsidRPr="00FA0B27" w:rsidRDefault="00FA0B27" w:rsidP="00FA0B27">
            <w:pPr>
              <w:rPr>
                <w:i/>
                <w:iCs/>
              </w:rPr>
            </w:pPr>
            <w:r>
              <w:rPr>
                <w:i/>
                <w:iCs/>
              </w:rPr>
              <w:t xml:space="preserve">What do you want to achieve at each point? </w:t>
            </w:r>
          </w:p>
        </w:tc>
        <w:tc>
          <w:tcPr>
            <w:tcW w:w="4267" w:type="dxa"/>
          </w:tcPr>
          <w:p w14:paraId="47149CB8" w14:textId="77777777" w:rsidR="00FA0B27" w:rsidRDefault="00FA0B27" w:rsidP="00FA0B27">
            <w:r>
              <w:t>Activities</w:t>
            </w:r>
          </w:p>
          <w:p w14:paraId="369FE9A9" w14:textId="30244D6A" w:rsidR="00FA0B27" w:rsidRPr="00F6521E" w:rsidRDefault="00FA0B27" w:rsidP="00FA0B27">
            <w:pPr>
              <w:rPr>
                <w:i/>
                <w:iCs/>
              </w:rPr>
            </w:pPr>
            <w:r>
              <w:t xml:space="preserve"> </w:t>
            </w:r>
            <w:r>
              <w:rPr>
                <w:i/>
                <w:iCs/>
              </w:rPr>
              <w:t xml:space="preserve">What activities will support you to </w:t>
            </w:r>
            <w:r w:rsidRPr="00F6521E">
              <w:rPr>
                <w:i/>
                <w:iCs/>
              </w:rPr>
              <w:t>achieve the objective</w:t>
            </w:r>
            <w:r>
              <w:rPr>
                <w:i/>
                <w:iCs/>
              </w:rPr>
              <w:t>?</w:t>
            </w:r>
          </w:p>
        </w:tc>
        <w:tc>
          <w:tcPr>
            <w:tcW w:w="4103" w:type="dxa"/>
          </w:tcPr>
          <w:p w14:paraId="6E4CEA01" w14:textId="77777777" w:rsidR="00FA0B27" w:rsidRDefault="00FA0B27" w:rsidP="00FA0B27">
            <w:r>
              <w:t>Actions required</w:t>
            </w:r>
          </w:p>
          <w:p w14:paraId="510D6BB3" w14:textId="26AD92FB" w:rsidR="00FA0B27" w:rsidRDefault="00FA0B27" w:rsidP="00FA0B27">
            <w:r>
              <w:rPr>
                <w:i/>
                <w:iCs/>
              </w:rPr>
              <w:t>What do you need to do to prepare for the activities?</w:t>
            </w:r>
            <w:r w:rsidRPr="00F6521E">
              <w:rPr>
                <w:i/>
                <w:iCs/>
              </w:rPr>
              <w:t xml:space="preserve"> </w:t>
            </w:r>
          </w:p>
        </w:tc>
      </w:tr>
      <w:tr w:rsidR="001F161B" w14:paraId="323532A0" w14:textId="0AE98E6B" w:rsidTr="00BD3BAA">
        <w:trPr>
          <w:trHeight w:val="2843"/>
        </w:trPr>
        <w:tc>
          <w:tcPr>
            <w:tcW w:w="1148" w:type="dxa"/>
            <w:vMerge w:val="restart"/>
          </w:tcPr>
          <w:p w14:paraId="6C8B5596" w14:textId="7FA72B54" w:rsidR="00FA0B27" w:rsidRDefault="00FA0B27" w:rsidP="00FA0B27">
            <w:r>
              <w:t xml:space="preserve">Day 1 </w:t>
            </w:r>
          </w:p>
        </w:tc>
        <w:tc>
          <w:tcPr>
            <w:tcW w:w="644" w:type="dxa"/>
          </w:tcPr>
          <w:p w14:paraId="34A8946D" w14:textId="3A1CC257" w:rsidR="00FA0B27" w:rsidRDefault="00BD3BAA" w:rsidP="00FA0B27">
            <w:r>
              <w:t xml:space="preserve">AM </w:t>
            </w:r>
          </w:p>
        </w:tc>
        <w:tc>
          <w:tcPr>
            <w:tcW w:w="4055" w:type="dxa"/>
          </w:tcPr>
          <w:p w14:paraId="4B064D03" w14:textId="3867DF04" w:rsidR="003B5F82" w:rsidRPr="003B5F82" w:rsidRDefault="003B5F82" w:rsidP="003B5F82">
            <w:pPr>
              <w:rPr>
                <w:color w:val="AEAAAA" w:themeColor="background2" w:themeShade="BF"/>
              </w:rPr>
            </w:pPr>
            <w:r>
              <w:rPr>
                <w:color w:val="AEAAAA" w:themeColor="background2" w:themeShade="BF"/>
              </w:rPr>
              <w:t xml:space="preserve">As an example: </w:t>
            </w:r>
          </w:p>
          <w:p w14:paraId="2CAF4C4E" w14:textId="39F36F6C" w:rsidR="00BF3F6B" w:rsidRPr="003B5F82" w:rsidRDefault="00BF3F6B" w:rsidP="00BD3BAA">
            <w:pPr>
              <w:pStyle w:val="ListParagraph"/>
              <w:numPr>
                <w:ilvl w:val="0"/>
                <w:numId w:val="21"/>
              </w:numPr>
              <w:rPr>
                <w:color w:val="AEAAAA" w:themeColor="background2" w:themeShade="BF"/>
              </w:rPr>
            </w:pPr>
            <w:r w:rsidRPr="003B5F82">
              <w:rPr>
                <w:color w:val="AEAAAA" w:themeColor="background2" w:themeShade="BF"/>
              </w:rPr>
              <w:t xml:space="preserve">Induction to the organisation (inc. health and safety, emergency procedures) </w:t>
            </w:r>
          </w:p>
          <w:p w14:paraId="3D6EAEAA" w14:textId="61D7BE60" w:rsidR="00BD3BAA" w:rsidRPr="003B5F82" w:rsidRDefault="00BD3BAA" w:rsidP="00BD3BAA">
            <w:pPr>
              <w:pStyle w:val="ListParagraph"/>
              <w:numPr>
                <w:ilvl w:val="0"/>
                <w:numId w:val="21"/>
              </w:numPr>
              <w:rPr>
                <w:color w:val="AEAAAA" w:themeColor="background2" w:themeShade="BF"/>
              </w:rPr>
            </w:pPr>
            <w:r w:rsidRPr="003B5F82">
              <w:rPr>
                <w:color w:val="AEAAAA" w:themeColor="background2" w:themeShade="BF"/>
              </w:rPr>
              <w:t>Young person to know and build relationship with supervisor/mentor</w:t>
            </w:r>
          </w:p>
          <w:p w14:paraId="4F0A96B5" w14:textId="043EE1A6" w:rsidR="00BD3BAA" w:rsidRPr="003B5F82" w:rsidRDefault="00BD3BAA" w:rsidP="00BD3BAA">
            <w:pPr>
              <w:pStyle w:val="ListParagraph"/>
              <w:numPr>
                <w:ilvl w:val="0"/>
                <w:numId w:val="21"/>
              </w:numPr>
              <w:rPr>
                <w:color w:val="AEAAAA" w:themeColor="background2" w:themeShade="BF"/>
              </w:rPr>
            </w:pPr>
            <w:r w:rsidRPr="003B5F82">
              <w:rPr>
                <w:color w:val="AEAAAA" w:themeColor="background2" w:themeShade="BF"/>
              </w:rPr>
              <w:t>Reminder/overview of the work experience placement plan</w:t>
            </w:r>
            <w:r w:rsidR="001F161B" w:rsidRPr="003B5F82">
              <w:rPr>
                <w:color w:val="AEAAAA" w:themeColor="background2" w:themeShade="BF"/>
              </w:rPr>
              <w:t xml:space="preserve"> and what is hoped to achieve </w:t>
            </w:r>
          </w:p>
          <w:p w14:paraId="10FAFB4A" w14:textId="44B3B68A" w:rsidR="00BD3BAA" w:rsidRPr="003B5F82" w:rsidRDefault="00BD3BAA" w:rsidP="00FA0B27">
            <w:pPr>
              <w:pStyle w:val="ListParagraph"/>
              <w:numPr>
                <w:ilvl w:val="0"/>
                <w:numId w:val="21"/>
              </w:numPr>
              <w:rPr>
                <w:color w:val="AEAAAA" w:themeColor="background2" w:themeShade="BF"/>
              </w:rPr>
            </w:pPr>
            <w:r w:rsidRPr="003B5F82">
              <w:rPr>
                <w:color w:val="AEAAAA" w:themeColor="background2" w:themeShade="BF"/>
              </w:rPr>
              <w:t xml:space="preserve">Young person to feel comfortable in the workplace </w:t>
            </w:r>
          </w:p>
          <w:p w14:paraId="385F52B4" w14:textId="4448B8DB" w:rsidR="00BD3BAA" w:rsidRPr="003B5F82" w:rsidRDefault="00BD3BAA" w:rsidP="00BD3BAA">
            <w:pPr>
              <w:pStyle w:val="ListParagraph"/>
              <w:numPr>
                <w:ilvl w:val="0"/>
                <w:numId w:val="21"/>
              </w:numPr>
              <w:rPr>
                <w:color w:val="AEAAAA" w:themeColor="background2" w:themeShade="BF"/>
              </w:rPr>
            </w:pPr>
            <w:r w:rsidRPr="003B5F82">
              <w:rPr>
                <w:color w:val="AEAAAA" w:themeColor="background2" w:themeShade="BF"/>
              </w:rPr>
              <w:t xml:space="preserve">Introduction to the workplace and the team </w:t>
            </w:r>
          </w:p>
        </w:tc>
        <w:tc>
          <w:tcPr>
            <w:tcW w:w="4267" w:type="dxa"/>
          </w:tcPr>
          <w:p w14:paraId="1DA1339B" w14:textId="77777777" w:rsidR="00BD3BAA" w:rsidRPr="003B5F82" w:rsidRDefault="00BD3BAA" w:rsidP="00BD3BAA">
            <w:pPr>
              <w:pStyle w:val="ListParagraph"/>
              <w:numPr>
                <w:ilvl w:val="0"/>
                <w:numId w:val="21"/>
              </w:numPr>
              <w:rPr>
                <w:color w:val="AEAAAA" w:themeColor="background2" w:themeShade="BF"/>
              </w:rPr>
            </w:pPr>
            <w:r w:rsidRPr="003B5F82">
              <w:rPr>
                <w:color w:val="AEAAAA" w:themeColor="background2" w:themeShade="BF"/>
              </w:rPr>
              <w:t xml:space="preserve">1:1 informal time with supervisor/mentor – getting to know each other, overview of week, opportunity to voice questions or concerns </w:t>
            </w:r>
          </w:p>
          <w:p w14:paraId="54930DEB" w14:textId="71025B07" w:rsidR="00BD3BAA" w:rsidRPr="003B5F82" w:rsidRDefault="00BD3BAA" w:rsidP="00BD3BAA">
            <w:pPr>
              <w:pStyle w:val="ListParagraph"/>
              <w:numPr>
                <w:ilvl w:val="0"/>
                <w:numId w:val="21"/>
              </w:numPr>
              <w:rPr>
                <w:color w:val="AEAAAA" w:themeColor="background2" w:themeShade="BF"/>
              </w:rPr>
            </w:pPr>
            <w:r w:rsidRPr="003B5F82">
              <w:rPr>
                <w:color w:val="AEAAAA" w:themeColor="background2" w:themeShade="BF"/>
              </w:rPr>
              <w:t xml:space="preserve">Workplace tour and introduction to the wider team </w:t>
            </w:r>
          </w:p>
          <w:p w14:paraId="3BF49CEE" w14:textId="125BB6ED" w:rsidR="00BD3BAA" w:rsidRPr="003B5F82" w:rsidRDefault="00BD3BAA" w:rsidP="00BD3BAA">
            <w:pPr>
              <w:pStyle w:val="ListParagraph"/>
              <w:numPr>
                <w:ilvl w:val="0"/>
                <w:numId w:val="21"/>
              </w:numPr>
              <w:rPr>
                <w:color w:val="AEAAAA" w:themeColor="background2" w:themeShade="BF"/>
              </w:rPr>
            </w:pPr>
            <w:r w:rsidRPr="003B5F82">
              <w:rPr>
                <w:color w:val="AEAAAA" w:themeColor="background2" w:themeShade="BF"/>
              </w:rPr>
              <w:t xml:space="preserve">Provide any inductions required e.g. set up with any technology, logins etc. </w:t>
            </w:r>
          </w:p>
        </w:tc>
        <w:tc>
          <w:tcPr>
            <w:tcW w:w="4103" w:type="dxa"/>
          </w:tcPr>
          <w:p w14:paraId="2BD8F593" w14:textId="77777777" w:rsidR="00BD3BAA" w:rsidRPr="003B5F82" w:rsidRDefault="00BD3BAA" w:rsidP="00BD3BAA">
            <w:pPr>
              <w:pStyle w:val="ListParagraph"/>
              <w:numPr>
                <w:ilvl w:val="0"/>
                <w:numId w:val="21"/>
              </w:numPr>
              <w:rPr>
                <w:color w:val="AEAAAA" w:themeColor="background2" w:themeShade="BF"/>
              </w:rPr>
            </w:pPr>
            <w:r w:rsidRPr="003B5F82">
              <w:rPr>
                <w:color w:val="AEAAAA" w:themeColor="background2" w:themeShade="BF"/>
              </w:rPr>
              <w:t xml:space="preserve">Develop work placement plan </w:t>
            </w:r>
          </w:p>
          <w:p w14:paraId="3D0950EC" w14:textId="0301BB7C" w:rsidR="00FA0B27" w:rsidRPr="003B5F82" w:rsidRDefault="00BD3BAA" w:rsidP="00BD3BAA">
            <w:pPr>
              <w:pStyle w:val="ListParagraph"/>
              <w:numPr>
                <w:ilvl w:val="0"/>
                <w:numId w:val="21"/>
              </w:numPr>
              <w:rPr>
                <w:color w:val="AEAAAA" w:themeColor="background2" w:themeShade="BF"/>
              </w:rPr>
            </w:pPr>
            <w:r w:rsidRPr="003B5F82">
              <w:rPr>
                <w:color w:val="AEAAAA" w:themeColor="background2" w:themeShade="BF"/>
              </w:rPr>
              <w:t xml:space="preserve">Brief the team  </w:t>
            </w:r>
          </w:p>
        </w:tc>
      </w:tr>
      <w:tr w:rsidR="001F161B" w14:paraId="39C9CD13" w14:textId="29725476" w:rsidTr="00BD3BAA">
        <w:trPr>
          <w:trHeight w:val="447"/>
        </w:trPr>
        <w:tc>
          <w:tcPr>
            <w:tcW w:w="1148" w:type="dxa"/>
            <w:vMerge/>
          </w:tcPr>
          <w:p w14:paraId="3DE3E7A3" w14:textId="47F67FF0" w:rsidR="00FA0B27" w:rsidRDefault="00FA0B27" w:rsidP="00FA0B27"/>
        </w:tc>
        <w:tc>
          <w:tcPr>
            <w:tcW w:w="644" w:type="dxa"/>
          </w:tcPr>
          <w:p w14:paraId="027D2AEF" w14:textId="1FDBCA47" w:rsidR="00FA0B27" w:rsidRDefault="00BD3BAA" w:rsidP="00FA0B27">
            <w:r>
              <w:t xml:space="preserve">PM </w:t>
            </w:r>
          </w:p>
        </w:tc>
        <w:tc>
          <w:tcPr>
            <w:tcW w:w="4055" w:type="dxa"/>
          </w:tcPr>
          <w:p w14:paraId="17618465" w14:textId="77777777" w:rsidR="00DC1D2F" w:rsidRPr="003B5F82" w:rsidRDefault="00DC1D2F" w:rsidP="00DC1D2F">
            <w:pPr>
              <w:rPr>
                <w:color w:val="AEAAAA" w:themeColor="background2" w:themeShade="BF"/>
              </w:rPr>
            </w:pPr>
            <w:r w:rsidRPr="003B5F82">
              <w:rPr>
                <w:color w:val="AEAAAA" w:themeColor="background2" w:themeShade="BF"/>
              </w:rPr>
              <w:t xml:space="preserve">Introduction to project/task the YP can take ownership over </w:t>
            </w:r>
          </w:p>
          <w:p w14:paraId="1320CC0B" w14:textId="77777777" w:rsidR="00DC1D2F" w:rsidRPr="003B5F82" w:rsidRDefault="00DC1D2F" w:rsidP="00DC1D2F">
            <w:pPr>
              <w:rPr>
                <w:color w:val="AEAAAA" w:themeColor="background2" w:themeShade="BF"/>
              </w:rPr>
            </w:pPr>
          </w:p>
          <w:p w14:paraId="6B3A24F0" w14:textId="6C40820F" w:rsidR="00BD3BAA" w:rsidRPr="003B5F82" w:rsidRDefault="00DC1D2F" w:rsidP="00DC1D2F">
            <w:pPr>
              <w:rPr>
                <w:color w:val="AEAAAA" w:themeColor="background2" w:themeShade="BF"/>
              </w:rPr>
            </w:pPr>
            <w:r w:rsidRPr="003B5F82">
              <w:rPr>
                <w:color w:val="AEAAAA" w:themeColor="background2" w:themeShade="BF"/>
              </w:rPr>
              <w:t>Training/upskilling to support the delivery and completion of the project</w:t>
            </w:r>
          </w:p>
        </w:tc>
        <w:tc>
          <w:tcPr>
            <w:tcW w:w="4267" w:type="dxa"/>
          </w:tcPr>
          <w:p w14:paraId="5EE34CBE" w14:textId="77777777" w:rsidR="00FA0B27" w:rsidRPr="003B5F82" w:rsidRDefault="00DC1D2F" w:rsidP="00DC1D2F">
            <w:pPr>
              <w:pStyle w:val="ListParagraph"/>
              <w:numPr>
                <w:ilvl w:val="0"/>
                <w:numId w:val="21"/>
              </w:numPr>
              <w:rPr>
                <w:color w:val="AEAAAA" w:themeColor="background2" w:themeShade="BF"/>
              </w:rPr>
            </w:pPr>
            <w:r w:rsidRPr="003B5F82">
              <w:rPr>
                <w:color w:val="AEAAAA" w:themeColor="background2" w:themeShade="BF"/>
              </w:rPr>
              <w:t xml:space="preserve">Overview of the project/task </w:t>
            </w:r>
          </w:p>
          <w:p w14:paraId="30A80B64" w14:textId="64DAE92B" w:rsidR="00DC1D2F" w:rsidRPr="003B5F82" w:rsidRDefault="00DC1D2F" w:rsidP="00DC1D2F">
            <w:pPr>
              <w:pStyle w:val="ListParagraph"/>
              <w:numPr>
                <w:ilvl w:val="0"/>
                <w:numId w:val="21"/>
              </w:numPr>
              <w:rPr>
                <w:color w:val="AEAAAA" w:themeColor="background2" w:themeShade="BF"/>
              </w:rPr>
            </w:pPr>
            <w:r w:rsidRPr="003B5F82">
              <w:rPr>
                <w:color w:val="AEAAAA" w:themeColor="background2" w:themeShade="BF"/>
              </w:rPr>
              <w:t>Skills development/training activities to support the delivery of the project e.g. digital, communication, research, creativity</w:t>
            </w:r>
          </w:p>
        </w:tc>
        <w:tc>
          <w:tcPr>
            <w:tcW w:w="4103" w:type="dxa"/>
          </w:tcPr>
          <w:p w14:paraId="0D227D83" w14:textId="77777777" w:rsidR="00FA0B27" w:rsidRPr="003B5F82" w:rsidRDefault="00DC1D2F" w:rsidP="00DC1D2F">
            <w:pPr>
              <w:pStyle w:val="ListParagraph"/>
              <w:numPr>
                <w:ilvl w:val="0"/>
                <w:numId w:val="21"/>
              </w:numPr>
              <w:rPr>
                <w:color w:val="AEAAAA" w:themeColor="background2" w:themeShade="BF"/>
              </w:rPr>
            </w:pPr>
            <w:r w:rsidRPr="003B5F82">
              <w:rPr>
                <w:color w:val="AEAAAA" w:themeColor="background2" w:themeShade="BF"/>
              </w:rPr>
              <w:t xml:space="preserve">Development of project brief </w:t>
            </w:r>
          </w:p>
          <w:p w14:paraId="221F0DD5" w14:textId="53FC36D2" w:rsidR="00DC1D2F" w:rsidRPr="003B5F82" w:rsidRDefault="00DC1D2F" w:rsidP="00DC1D2F">
            <w:pPr>
              <w:pStyle w:val="ListParagraph"/>
              <w:numPr>
                <w:ilvl w:val="0"/>
                <w:numId w:val="21"/>
              </w:numPr>
              <w:rPr>
                <w:color w:val="AEAAAA" w:themeColor="background2" w:themeShade="BF"/>
              </w:rPr>
            </w:pPr>
            <w:r w:rsidRPr="003B5F82">
              <w:rPr>
                <w:color w:val="AEAAAA" w:themeColor="background2" w:themeShade="BF"/>
              </w:rPr>
              <w:t xml:space="preserve">Develop training materials </w:t>
            </w:r>
          </w:p>
        </w:tc>
      </w:tr>
      <w:tr w:rsidR="001F161B" w14:paraId="79E4C7F3" w14:textId="1C626B7D" w:rsidTr="00BD3BAA">
        <w:trPr>
          <w:trHeight w:val="492"/>
        </w:trPr>
        <w:tc>
          <w:tcPr>
            <w:tcW w:w="1148" w:type="dxa"/>
            <w:vMerge w:val="restart"/>
          </w:tcPr>
          <w:p w14:paraId="6332484D" w14:textId="77777777" w:rsidR="00FA0B27" w:rsidRDefault="00FA0B27" w:rsidP="00FA0B27">
            <w:r>
              <w:t>Day 2</w:t>
            </w:r>
          </w:p>
          <w:p w14:paraId="0DCD3243" w14:textId="1B0CA999" w:rsidR="00FA0B27" w:rsidRDefault="00FA0B27" w:rsidP="00FA0B27">
            <w:r>
              <w:t xml:space="preserve"> </w:t>
            </w:r>
          </w:p>
        </w:tc>
        <w:tc>
          <w:tcPr>
            <w:tcW w:w="644" w:type="dxa"/>
          </w:tcPr>
          <w:p w14:paraId="613C4DC9" w14:textId="7EC25BFB" w:rsidR="00FA0B27" w:rsidRDefault="00BD3BAA" w:rsidP="00FA0B27">
            <w:r>
              <w:t xml:space="preserve">AM </w:t>
            </w:r>
          </w:p>
        </w:tc>
        <w:tc>
          <w:tcPr>
            <w:tcW w:w="4055" w:type="dxa"/>
          </w:tcPr>
          <w:p w14:paraId="13CA8F62" w14:textId="77777777" w:rsidR="00FA0B27" w:rsidRPr="003B5F82" w:rsidRDefault="00DC1D2F" w:rsidP="00FA0B27">
            <w:pPr>
              <w:rPr>
                <w:color w:val="AEAAAA" w:themeColor="background2" w:themeShade="BF"/>
              </w:rPr>
            </w:pPr>
            <w:r w:rsidRPr="003B5F82">
              <w:rPr>
                <w:color w:val="AEAAAA" w:themeColor="background2" w:themeShade="BF"/>
              </w:rPr>
              <w:t xml:space="preserve">Project time </w:t>
            </w:r>
          </w:p>
          <w:p w14:paraId="7294C165" w14:textId="77777777" w:rsidR="00DC1D2F" w:rsidRPr="003B5F82" w:rsidRDefault="00DC1D2F" w:rsidP="00FA0B27">
            <w:pPr>
              <w:rPr>
                <w:color w:val="AEAAAA" w:themeColor="background2" w:themeShade="BF"/>
              </w:rPr>
            </w:pPr>
          </w:p>
          <w:p w14:paraId="140DFE72" w14:textId="157093DE" w:rsidR="00DC1D2F" w:rsidRPr="003B5F82" w:rsidRDefault="00DC1D2F" w:rsidP="00FA0B27">
            <w:pPr>
              <w:rPr>
                <w:color w:val="AEAAAA" w:themeColor="background2" w:themeShade="BF"/>
              </w:rPr>
            </w:pPr>
            <w:r w:rsidRPr="003B5F82">
              <w:rPr>
                <w:color w:val="AEAAAA" w:themeColor="background2" w:themeShade="BF"/>
              </w:rPr>
              <w:lastRenderedPageBreak/>
              <w:t xml:space="preserve">Hearing from other employees about their journey/role </w:t>
            </w:r>
          </w:p>
        </w:tc>
        <w:tc>
          <w:tcPr>
            <w:tcW w:w="4267" w:type="dxa"/>
          </w:tcPr>
          <w:p w14:paraId="210E5F28" w14:textId="77777777" w:rsidR="00FA0B27" w:rsidRPr="003B5F82" w:rsidRDefault="00DC1D2F" w:rsidP="00DC1D2F">
            <w:pPr>
              <w:pStyle w:val="ListParagraph"/>
              <w:numPr>
                <w:ilvl w:val="0"/>
                <w:numId w:val="21"/>
              </w:numPr>
              <w:rPr>
                <w:color w:val="AEAAAA" w:themeColor="background2" w:themeShade="BF"/>
              </w:rPr>
            </w:pPr>
            <w:r w:rsidRPr="003B5F82">
              <w:rPr>
                <w:color w:val="AEAAAA" w:themeColor="background2" w:themeShade="BF"/>
              </w:rPr>
              <w:lastRenderedPageBreak/>
              <w:t xml:space="preserve">1:1 </w:t>
            </w:r>
            <w:proofErr w:type="gramStart"/>
            <w:r w:rsidRPr="003B5F82">
              <w:rPr>
                <w:color w:val="AEAAAA" w:themeColor="background2" w:themeShade="BF"/>
              </w:rPr>
              <w:t>check-ins</w:t>
            </w:r>
            <w:proofErr w:type="gramEnd"/>
            <w:r w:rsidRPr="003B5F82">
              <w:rPr>
                <w:color w:val="AEAAAA" w:themeColor="background2" w:themeShade="BF"/>
              </w:rPr>
              <w:t xml:space="preserve"> with supervisor/mentor to support with planning and </w:t>
            </w:r>
            <w:r w:rsidRPr="003B5F82">
              <w:rPr>
                <w:color w:val="AEAAAA" w:themeColor="background2" w:themeShade="BF"/>
              </w:rPr>
              <w:lastRenderedPageBreak/>
              <w:t xml:space="preserve">delivery of project, and to provide any advice/guidance </w:t>
            </w:r>
          </w:p>
          <w:p w14:paraId="77E7278A" w14:textId="7CD28508" w:rsidR="001F161B" w:rsidRPr="003B5F82" w:rsidRDefault="001F161B" w:rsidP="00DC1D2F">
            <w:pPr>
              <w:pStyle w:val="ListParagraph"/>
              <w:numPr>
                <w:ilvl w:val="0"/>
                <w:numId w:val="21"/>
              </w:numPr>
              <w:rPr>
                <w:color w:val="AEAAAA" w:themeColor="background2" w:themeShade="BF"/>
              </w:rPr>
            </w:pPr>
            <w:r w:rsidRPr="003B5F82">
              <w:rPr>
                <w:color w:val="AEAAAA" w:themeColor="background2" w:themeShade="BF"/>
              </w:rPr>
              <w:t xml:space="preserve">1:1 </w:t>
            </w:r>
            <w:proofErr w:type="gramStart"/>
            <w:r w:rsidRPr="003B5F82">
              <w:rPr>
                <w:color w:val="AEAAAA" w:themeColor="background2" w:themeShade="BF"/>
              </w:rPr>
              <w:t>meetings</w:t>
            </w:r>
            <w:proofErr w:type="gramEnd"/>
            <w:r w:rsidRPr="003B5F82">
              <w:rPr>
                <w:color w:val="AEAAAA" w:themeColor="background2" w:themeShade="BF"/>
              </w:rPr>
              <w:t xml:space="preserve"> with other employees </w:t>
            </w:r>
          </w:p>
        </w:tc>
        <w:tc>
          <w:tcPr>
            <w:tcW w:w="4103" w:type="dxa"/>
          </w:tcPr>
          <w:p w14:paraId="06C25C5A" w14:textId="1FD275F9" w:rsidR="00FA0B27" w:rsidRPr="003B5F82" w:rsidRDefault="001F161B" w:rsidP="001F161B">
            <w:pPr>
              <w:pStyle w:val="ListParagraph"/>
              <w:numPr>
                <w:ilvl w:val="0"/>
                <w:numId w:val="21"/>
              </w:numPr>
              <w:rPr>
                <w:color w:val="AEAAAA" w:themeColor="background2" w:themeShade="BF"/>
              </w:rPr>
            </w:pPr>
            <w:r w:rsidRPr="003B5F82">
              <w:rPr>
                <w:color w:val="AEAAAA" w:themeColor="background2" w:themeShade="BF"/>
              </w:rPr>
              <w:lastRenderedPageBreak/>
              <w:t xml:space="preserve">Development of structure to support other employees to plan what </w:t>
            </w:r>
            <w:r w:rsidRPr="003B5F82">
              <w:rPr>
                <w:color w:val="AEAAAA" w:themeColor="background2" w:themeShade="BF"/>
              </w:rPr>
              <w:lastRenderedPageBreak/>
              <w:t xml:space="preserve">they want to talk about with the young person </w:t>
            </w:r>
          </w:p>
        </w:tc>
      </w:tr>
      <w:tr w:rsidR="001F161B" w14:paraId="0D2AE466" w14:textId="695D962D" w:rsidTr="00BD3BAA">
        <w:trPr>
          <w:trHeight w:val="447"/>
        </w:trPr>
        <w:tc>
          <w:tcPr>
            <w:tcW w:w="1148" w:type="dxa"/>
            <w:vMerge/>
          </w:tcPr>
          <w:p w14:paraId="58D7A7FE" w14:textId="30B9CE76" w:rsidR="00FA0B27" w:rsidRDefault="00FA0B27" w:rsidP="00FA0B27"/>
        </w:tc>
        <w:tc>
          <w:tcPr>
            <w:tcW w:w="644" w:type="dxa"/>
          </w:tcPr>
          <w:p w14:paraId="2AF0B4EA" w14:textId="1BDFDD1F" w:rsidR="00FA0B27" w:rsidRDefault="00BD3BAA" w:rsidP="00FA0B27">
            <w:r>
              <w:t xml:space="preserve">PM </w:t>
            </w:r>
          </w:p>
        </w:tc>
        <w:tc>
          <w:tcPr>
            <w:tcW w:w="4055" w:type="dxa"/>
          </w:tcPr>
          <w:p w14:paraId="10BB98ED" w14:textId="6967EEDE" w:rsidR="00FA0B27" w:rsidRPr="003B5F82" w:rsidRDefault="00E60D9D" w:rsidP="00FA0B27">
            <w:pPr>
              <w:rPr>
                <w:color w:val="AEAAAA" w:themeColor="background2" w:themeShade="BF"/>
              </w:rPr>
            </w:pPr>
            <w:r>
              <w:rPr>
                <w:color w:val="AEAAAA" w:themeColor="background2" w:themeShade="BF"/>
              </w:rPr>
              <w:t xml:space="preserve">Time </w:t>
            </w:r>
            <w:r w:rsidR="00ED2E5C">
              <w:rPr>
                <w:color w:val="AEAAAA" w:themeColor="background2" w:themeShade="BF"/>
              </w:rPr>
              <w:t xml:space="preserve">for other identified work tasks </w:t>
            </w:r>
          </w:p>
          <w:p w14:paraId="645498B5" w14:textId="07E672A6" w:rsidR="00DC1D2F" w:rsidRPr="003B5F82" w:rsidRDefault="00DC1D2F" w:rsidP="00FA0B27">
            <w:pPr>
              <w:rPr>
                <w:color w:val="AEAAAA" w:themeColor="background2" w:themeShade="BF"/>
              </w:rPr>
            </w:pPr>
            <w:r w:rsidRPr="003B5F82">
              <w:rPr>
                <w:color w:val="AEAAAA" w:themeColor="background2" w:themeShade="BF"/>
              </w:rPr>
              <w:t>Hearing from other employees about their journey/role</w:t>
            </w:r>
          </w:p>
        </w:tc>
        <w:tc>
          <w:tcPr>
            <w:tcW w:w="4267" w:type="dxa"/>
          </w:tcPr>
          <w:p w14:paraId="1C734500" w14:textId="24E75816" w:rsidR="00FA0B27" w:rsidRPr="003B5F82" w:rsidRDefault="001F161B" w:rsidP="00FA0B27">
            <w:pPr>
              <w:rPr>
                <w:color w:val="AEAAAA" w:themeColor="background2" w:themeShade="BF"/>
              </w:rPr>
            </w:pPr>
            <w:r w:rsidRPr="003B5F82">
              <w:rPr>
                <w:color w:val="AEAAAA" w:themeColor="background2" w:themeShade="BF"/>
              </w:rPr>
              <w:t xml:space="preserve">As above </w:t>
            </w:r>
          </w:p>
        </w:tc>
        <w:tc>
          <w:tcPr>
            <w:tcW w:w="4103" w:type="dxa"/>
          </w:tcPr>
          <w:p w14:paraId="46572001" w14:textId="4C1BFBE9" w:rsidR="00FA0B27" w:rsidRPr="003B5F82" w:rsidRDefault="001F161B" w:rsidP="00FA0B27">
            <w:pPr>
              <w:rPr>
                <w:color w:val="AEAAAA" w:themeColor="background2" w:themeShade="BF"/>
              </w:rPr>
            </w:pPr>
            <w:r w:rsidRPr="003B5F82">
              <w:rPr>
                <w:color w:val="AEAAAA" w:themeColor="background2" w:themeShade="BF"/>
              </w:rPr>
              <w:t>As above</w:t>
            </w:r>
          </w:p>
        </w:tc>
      </w:tr>
      <w:tr w:rsidR="001F161B" w14:paraId="5D6378A0" w14:textId="1773902C" w:rsidTr="00BD3BAA">
        <w:trPr>
          <w:trHeight w:val="492"/>
        </w:trPr>
        <w:tc>
          <w:tcPr>
            <w:tcW w:w="1148" w:type="dxa"/>
            <w:vMerge w:val="restart"/>
          </w:tcPr>
          <w:p w14:paraId="405C5D30" w14:textId="3AEA6F34" w:rsidR="00FA0B27" w:rsidRDefault="00FA0B27" w:rsidP="00FA0B27">
            <w:r>
              <w:t xml:space="preserve">Day 3 </w:t>
            </w:r>
          </w:p>
        </w:tc>
        <w:tc>
          <w:tcPr>
            <w:tcW w:w="644" w:type="dxa"/>
          </w:tcPr>
          <w:p w14:paraId="4DD9E788" w14:textId="6A47A760" w:rsidR="00FA0B27" w:rsidRDefault="00BD3BAA" w:rsidP="00FA0B27">
            <w:r>
              <w:t xml:space="preserve">AM </w:t>
            </w:r>
          </w:p>
        </w:tc>
        <w:tc>
          <w:tcPr>
            <w:tcW w:w="4055" w:type="dxa"/>
          </w:tcPr>
          <w:p w14:paraId="663A19C8" w14:textId="77777777" w:rsidR="00DC1D2F" w:rsidRPr="003B5F82" w:rsidRDefault="00DC1D2F" w:rsidP="00DC1D2F">
            <w:pPr>
              <w:rPr>
                <w:color w:val="AEAAAA" w:themeColor="background2" w:themeShade="BF"/>
              </w:rPr>
            </w:pPr>
            <w:r w:rsidRPr="003B5F82">
              <w:rPr>
                <w:color w:val="AEAAAA" w:themeColor="background2" w:themeShade="BF"/>
              </w:rPr>
              <w:t xml:space="preserve">Project time </w:t>
            </w:r>
          </w:p>
          <w:p w14:paraId="7BD8B8F5" w14:textId="77777777" w:rsidR="00DC1D2F" w:rsidRPr="003B5F82" w:rsidRDefault="00DC1D2F" w:rsidP="00DC1D2F">
            <w:pPr>
              <w:rPr>
                <w:color w:val="AEAAAA" w:themeColor="background2" w:themeShade="BF"/>
              </w:rPr>
            </w:pPr>
          </w:p>
          <w:p w14:paraId="326FC1C5" w14:textId="58B79CF4" w:rsidR="00DC1D2F" w:rsidRPr="003B5F82" w:rsidRDefault="00DC1D2F" w:rsidP="00FA0B27">
            <w:pPr>
              <w:rPr>
                <w:color w:val="AEAAAA" w:themeColor="background2" w:themeShade="BF"/>
              </w:rPr>
            </w:pPr>
            <w:r w:rsidRPr="003B5F82">
              <w:rPr>
                <w:color w:val="AEAAAA" w:themeColor="background2" w:themeShade="BF"/>
              </w:rPr>
              <w:t>Hearing from other employees about their journey/role</w:t>
            </w:r>
          </w:p>
        </w:tc>
        <w:tc>
          <w:tcPr>
            <w:tcW w:w="4267" w:type="dxa"/>
          </w:tcPr>
          <w:p w14:paraId="0469796A" w14:textId="63533BEA" w:rsidR="00FA0B27" w:rsidRPr="003B5F82" w:rsidRDefault="001F161B" w:rsidP="00FA0B27">
            <w:pPr>
              <w:rPr>
                <w:color w:val="AEAAAA" w:themeColor="background2" w:themeShade="BF"/>
              </w:rPr>
            </w:pPr>
            <w:r w:rsidRPr="003B5F82">
              <w:rPr>
                <w:color w:val="AEAAAA" w:themeColor="background2" w:themeShade="BF"/>
              </w:rPr>
              <w:t xml:space="preserve">As above </w:t>
            </w:r>
          </w:p>
        </w:tc>
        <w:tc>
          <w:tcPr>
            <w:tcW w:w="4103" w:type="dxa"/>
          </w:tcPr>
          <w:p w14:paraId="476E983D" w14:textId="60647620" w:rsidR="00FA0B27" w:rsidRPr="003B5F82" w:rsidRDefault="001F161B" w:rsidP="00FA0B27">
            <w:pPr>
              <w:rPr>
                <w:color w:val="AEAAAA" w:themeColor="background2" w:themeShade="BF"/>
              </w:rPr>
            </w:pPr>
            <w:r w:rsidRPr="003B5F82">
              <w:rPr>
                <w:color w:val="AEAAAA" w:themeColor="background2" w:themeShade="BF"/>
              </w:rPr>
              <w:t xml:space="preserve">As above </w:t>
            </w:r>
          </w:p>
        </w:tc>
      </w:tr>
      <w:tr w:rsidR="001F161B" w14:paraId="7F4195BF" w14:textId="78D33519" w:rsidTr="00BD3BAA">
        <w:trPr>
          <w:trHeight w:val="492"/>
        </w:trPr>
        <w:tc>
          <w:tcPr>
            <w:tcW w:w="1148" w:type="dxa"/>
            <w:vMerge/>
          </w:tcPr>
          <w:p w14:paraId="0475D979" w14:textId="77777777" w:rsidR="00FA0B27" w:rsidRDefault="00FA0B27" w:rsidP="00FA0B27"/>
        </w:tc>
        <w:tc>
          <w:tcPr>
            <w:tcW w:w="644" w:type="dxa"/>
          </w:tcPr>
          <w:p w14:paraId="38249A19" w14:textId="486F5295" w:rsidR="00FA0B27" w:rsidRDefault="00BD3BAA" w:rsidP="00FA0B27">
            <w:r>
              <w:t xml:space="preserve">PM </w:t>
            </w:r>
          </w:p>
        </w:tc>
        <w:tc>
          <w:tcPr>
            <w:tcW w:w="4055" w:type="dxa"/>
          </w:tcPr>
          <w:p w14:paraId="5DFC08E9" w14:textId="6D973BB2" w:rsidR="00DC1D2F" w:rsidRPr="003B5F82" w:rsidRDefault="00DC1D2F" w:rsidP="00DC1D2F">
            <w:pPr>
              <w:rPr>
                <w:color w:val="AEAAAA" w:themeColor="background2" w:themeShade="BF"/>
              </w:rPr>
            </w:pPr>
            <w:r w:rsidRPr="003B5F82">
              <w:rPr>
                <w:color w:val="AEAAAA" w:themeColor="background2" w:themeShade="BF"/>
              </w:rPr>
              <w:t>Project time</w:t>
            </w:r>
            <w:r w:rsidR="00ED2E5C">
              <w:rPr>
                <w:color w:val="AEAAAA" w:themeColor="background2" w:themeShade="BF"/>
              </w:rPr>
              <w:t>/time for other identified work tasks</w:t>
            </w:r>
            <w:r w:rsidRPr="003B5F82">
              <w:rPr>
                <w:color w:val="AEAAAA" w:themeColor="background2" w:themeShade="BF"/>
              </w:rPr>
              <w:t xml:space="preserve"> </w:t>
            </w:r>
          </w:p>
          <w:p w14:paraId="614C01A3" w14:textId="77777777" w:rsidR="00DC1D2F" w:rsidRPr="003B5F82" w:rsidRDefault="00DC1D2F" w:rsidP="00DC1D2F">
            <w:pPr>
              <w:rPr>
                <w:color w:val="AEAAAA" w:themeColor="background2" w:themeShade="BF"/>
              </w:rPr>
            </w:pPr>
          </w:p>
          <w:p w14:paraId="1A384C48" w14:textId="5FB53EF9" w:rsidR="001F161B" w:rsidRPr="003B5F82" w:rsidRDefault="001F161B" w:rsidP="00DC1D2F">
            <w:pPr>
              <w:rPr>
                <w:color w:val="AEAAAA" w:themeColor="background2" w:themeShade="BF"/>
              </w:rPr>
            </w:pPr>
            <w:r w:rsidRPr="003B5F82">
              <w:rPr>
                <w:color w:val="AEAAAA" w:themeColor="background2" w:themeShade="BF"/>
              </w:rPr>
              <w:t xml:space="preserve">Mid- work experience placement check-in </w:t>
            </w:r>
          </w:p>
          <w:p w14:paraId="6F389230" w14:textId="170D19EE" w:rsidR="00FA0B27" w:rsidRPr="003B5F82" w:rsidRDefault="00DC1D2F" w:rsidP="00FA0B27">
            <w:pPr>
              <w:rPr>
                <w:color w:val="AEAAAA" w:themeColor="background2" w:themeShade="BF"/>
              </w:rPr>
            </w:pPr>
            <w:r w:rsidRPr="003B5F82">
              <w:rPr>
                <w:color w:val="AEAAAA" w:themeColor="background2" w:themeShade="BF"/>
              </w:rPr>
              <w:t>Hearing from other employees about their journey/role</w:t>
            </w:r>
          </w:p>
        </w:tc>
        <w:tc>
          <w:tcPr>
            <w:tcW w:w="4267" w:type="dxa"/>
          </w:tcPr>
          <w:p w14:paraId="249885AC" w14:textId="77777777" w:rsidR="00FA0B27" w:rsidRPr="003B5F82" w:rsidRDefault="001F161B" w:rsidP="00FA0B27">
            <w:pPr>
              <w:rPr>
                <w:color w:val="AEAAAA" w:themeColor="background2" w:themeShade="BF"/>
              </w:rPr>
            </w:pPr>
            <w:r w:rsidRPr="003B5F82">
              <w:rPr>
                <w:color w:val="AEAAAA" w:themeColor="background2" w:themeShade="BF"/>
              </w:rPr>
              <w:t xml:space="preserve">As above </w:t>
            </w:r>
          </w:p>
          <w:p w14:paraId="40DC1C7A" w14:textId="77777777" w:rsidR="001F161B" w:rsidRPr="003B5F82" w:rsidRDefault="001F161B" w:rsidP="00FA0B27">
            <w:pPr>
              <w:rPr>
                <w:color w:val="AEAAAA" w:themeColor="background2" w:themeShade="BF"/>
              </w:rPr>
            </w:pPr>
          </w:p>
          <w:p w14:paraId="684D24DC" w14:textId="02D48E10" w:rsidR="001F161B" w:rsidRPr="003B5F82" w:rsidRDefault="001F161B" w:rsidP="00FA0B27">
            <w:pPr>
              <w:rPr>
                <w:color w:val="AEAAAA" w:themeColor="background2" w:themeShade="BF"/>
              </w:rPr>
            </w:pPr>
            <w:r w:rsidRPr="003B5F82">
              <w:rPr>
                <w:color w:val="AEAAAA" w:themeColor="background2" w:themeShade="BF"/>
              </w:rPr>
              <w:t xml:space="preserve">1:1 with supervisor/mentor to reflect on how the work experience is going so far from the YP point of view, and whether anything needs to change. </w:t>
            </w:r>
          </w:p>
        </w:tc>
        <w:tc>
          <w:tcPr>
            <w:tcW w:w="4103" w:type="dxa"/>
          </w:tcPr>
          <w:p w14:paraId="44FADBF2" w14:textId="77777777" w:rsidR="00FA0B27" w:rsidRPr="003B5F82" w:rsidRDefault="001F161B" w:rsidP="00FA0B27">
            <w:pPr>
              <w:rPr>
                <w:color w:val="AEAAAA" w:themeColor="background2" w:themeShade="BF"/>
              </w:rPr>
            </w:pPr>
            <w:r w:rsidRPr="003B5F82">
              <w:rPr>
                <w:color w:val="AEAAAA" w:themeColor="background2" w:themeShade="BF"/>
              </w:rPr>
              <w:t xml:space="preserve">As above </w:t>
            </w:r>
          </w:p>
          <w:p w14:paraId="076FFFBD" w14:textId="77777777" w:rsidR="001F161B" w:rsidRPr="003B5F82" w:rsidRDefault="001F161B" w:rsidP="00FA0B27">
            <w:pPr>
              <w:rPr>
                <w:color w:val="AEAAAA" w:themeColor="background2" w:themeShade="BF"/>
              </w:rPr>
            </w:pPr>
          </w:p>
          <w:p w14:paraId="59A8F139" w14:textId="3676DA63" w:rsidR="001F161B" w:rsidRPr="003B5F82" w:rsidRDefault="001F161B" w:rsidP="001F161B">
            <w:pPr>
              <w:pStyle w:val="ListParagraph"/>
              <w:numPr>
                <w:ilvl w:val="0"/>
                <w:numId w:val="21"/>
              </w:numPr>
              <w:rPr>
                <w:color w:val="AEAAAA" w:themeColor="background2" w:themeShade="BF"/>
              </w:rPr>
            </w:pPr>
            <w:r w:rsidRPr="003B5F82">
              <w:rPr>
                <w:color w:val="AEAAAA" w:themeColor="background2" w:themeShade="BF"/>
              </w:rPr>
              <w:t xml:space="preserve">Develop reflection questions/agenda for mid-week reflection </w:t>
            </w:r>
          </w:p>
        </w:tc>
      </w:tr>
      <w:tr w:rsidR="001F161B" w14:paraId="6F3CE508" w14:textId="413AFC30" w:rsidTr="00BD3BAA">
        <w:trPr>
          <w:trHeight w:val="492"/>
        </w:trPr>
        <w:tc>
          <w:tcPr>
            <w:tcW w:w="1148" w:type="dxa"/>
          </w:tcPr>
          <w:p w14:paraId="3FDF32CC" w14:textId="139FDF9F" w:rsidR="00FA0B27" w:rsidRDefault="00FA0B27" w:rsidP="00FA0B27">
            <w:r>
              <w:t>Day 4</w:t>
            </w:r>
          </w:p>
        </w:tc>
        <w:tc>
          <w:tcPr>
            <w:tcW w:w="644" w:type="dxa"/>
          </w:tcPr>
          <w:p w14:paraId="70AC9CD7" w14:textId="39A6DED6" w:rsidR="00FA0B27" w:rsidRDefault="00BD3BAA" w:rsidP="00FA0B27">
            <w:r>
              <w:t xml:space="preserve">AM </w:t>
            </w:r>
          </w:p>
        </w:tc>
        <w:tc>
          <w:tcPr>
            <w:tcW w:w="4055" w:type="dxa"/>
          </w:tcPr>
          <w:p w14:paraId="28EECB22" w14:textId="77777777" w:rsidR="00DC1D2F" w:rsidRPr="003B5F82" w:rsidRDefault="00DC1D2F" w:rsidP="00DC1D2F">
            <w:pPr>
              <w:rPr>
                <w:color w:val="AEAAAA" w:themeColor="background2" w:themeShade="BF"/>
              </w:rPr>
            </w:pPr>
            <w:r w:rsidRPr="003B5F82">
              <w:rPr>
                <w:color w:val="AEAAAA" w:themeColor="background2" w:themeShade="BF"/>
              </w:rPr>
              <w:t xml:space="preserve">Project time </w:t>
            </w:r>
          </w:p>
          <w:p w14:paraId="455EA747" w14:textId="77777777" w:rsidR="00DC1D2F" w:rsidRPr="003B5F82" w:rsidRDefault="00DC1D2F" w:rsidP="00DC1D2F">
            <w:pPr>
              <w:rPr>
                <w:color w:val="AEAAAA" w:themeColor="background2" w:themeShade="BF"/>
              </w:rPr>
            </w:pPr>
          </w:p>
          <w:p w14:paraId="2909D10E" w14:textId="6CA87867" w:rsidR="00FA0B27" w:rsidRPr="003B5F82" w:rsidRDefault="00DC1D2F" w:rsidP="00FA0B27">
            <w:pPr>
              <w:rPr>
                <w:color w:val="AEAAAA" w:themeColor="background2" w:themeShade="BF"/>
              </w:rPr>
            </w:pPr>
            <w:r w:rsidRPr="003B5F82">
              <w:rPr>
                <w:color w:val="AEAAAA" w:themeColor="background2" w:themeShade="BF"/>
              </w:rPr>
              <w:t>Hearing from other employees about their journey/role</w:t>
            </w:r>
          </w:p>
        </w:tc>
        <w:tc>
          <w:tcPr>
            <w:tcW w:w="4267" w:type="dxa"/>
          </w:tcPr>
          <w:p w14:paraId="78A5BD9B" w14:textId="22366BC1" w:rsidR="00FA0B27" w:rsidRPr="003B5F82" w:rsidRDefault="001F161B" w:rsidP="00FA0B27">
            <w:pPr>
              <w:rPr>
                <w:color w:val="AEAAAA" w:themeColor="background2" w:themeShade="BF"/>
              </w:rPr>
            </w:pPr>
            <w:r w:rsidRPr="003B5F82">
              <w:rPr>
                <w:color w:val="AEAAAA" w:themeColor="background2" w:themeShade="BF"/>
              </w:rPr>
              <w:t xml:space="preserve">As above </w:t>
            </w:r>
          </w:p>
        </w:tc>
        <w:tc>
          <w:tcPr>
            <w:tcW w:w="4103" w:type="dxa"/>
          </w:tcPr>
          <w:p w14:paraId="0EE9872C" w14:textId="31554905" w:rsidR="00FA0B27" w:rsidRPr="003B5F82" w:rsidRDefault="001F161B" w:rsidP="00FA0B27">
            <w:pPr>
              <w:rPr>
                <w:color w:val="AEAAAA" w:themeColor="background2" w:themeShade="BF"/>
              </w:rPr>
            </w:pPr>
            <w:r w:rsidRPr="003B5F82">
              <w:rPr>
                <w:color w:val="AEAAAA" w:themeColor="background2" w:themeShade="BF"/>
              </w:rPr>
              <w:t xml:space="preserve">As above </w:t>
            </w:r>
          </w:p>
        </w:tc>
      </w:tr>
      <w:tr w:rsidR="001F161B" w14:paraId="0674E6E3" w14:textId="2FF34C45" w:rsidTr="00BD3BAA">
        <w:trPr>
          <w:trHeight w:val="492"/>
        </w:trPr>
        <w:tc>
          <w:tcPr>
            <w:tcW w:w="1148" w:type="dxa"/>
          </w:tcPr>
          <w:p w14:paraId="397E7112" w14:textId="77777777" w:rsidR="00FA0B27" w:rsidRDefault="00FA0B27" w:rsidP="00FA0B27"/>
        </w:tc>
        <w:tc>
          <w:tcPr>
            <w:tcW w:w="644" w:type="dxa"/>
          </w:tcPr>
          <w:p w14:paraId="42C491A9" w14:textId="3E96FDF6" w:rsidR="00FA0B27" w:rsidRDefault="00BD3BAA" w:rsidP="00FA0B27">
            <w:r>
              <w:t xml:space="preserve">PM </w:t>
            </w:r>
          </w:p>
        </w:tc>
        <w:tc>
          <w:tcPr>
            <w:tcW w:w="4055" w:type="dxa"/>
          </w:tcPr>
          <w:p w14:paraId="6BF38DD2" w14:textId="3ECCC232" w:rsidR="00DC1D2F" w:rsidRPr="003B5F82" w:rsidRDefault="00DC1D2F" w:rsidP="00DC1D2F">
            <w:pPr>
              <w:rPr>
                <w:color w:val="AEAAAA" w:themeColor="background2" w:themeShade="BF"/>
              </w:rPr>
            </w:pPr>
            <w:r w:rsidRPr="003B5F82">
              <w:rPr>
                <w:color w:val="AEAAAA" w:themeColor="background2" w:themeShade="BF"/>
              </w:rPr>
              <w:t>Project time</w:t>
            </w:r>
            <w:r w:rsidR="00ED2E5C">
              <w:rPr>
                <w:color w:val="AEAAAA" w:themeColor="background2" w:themeShade="BF"/>
              </w:rPr>
              <w:t xml:space="preserve">/time for other identified work tasks </w:t>
            </w:r>
            <w:r w:rsidRPr="003B5F82">
              <w:rPr>
                <w:color w:val="AEAAAA" w:themeColor="background2" w:themeShade="BF"/>
              </w:rPr>
              <w:t xml:space="preserve"> </w:t>
            </w:r>
          </w:p>
          <w:p w14:paraId="604AC6DC" w14:textId="77777777" w:rsidR="00DC1D2F" w:rsidRPr="003B5F82" w:rsidRDefault="00DC1D2F" w:rsidP="00DC1D2F">
            <w:pPr>
              <w:rPr>
                <w:color w:val="AEAAAA" w:themeColor="background2" w:themeShade="BF"/>
              </w:rPr>
            </w:pPr>
          </w:p>
          <w:p w14:paraId="0A14DD3C" w14:textId="1620096C" w:rsidR="00FA0B27" w:rsidRPr="003B5F82" w:rsidRDefault="00DC1D2F" w:rsidP="00FA0B27">
            <w:pPr>
              <w:rPr>
                <w:color w:val="AEAAAA" w:themeColor="background2" w:themeShade="BF"/>
              </w:rPr>
            </w:pPr>
            <w:r w:rsidRPr="003B5F82">
              <w:rPr>
                <w:color w:val="AEAAAA" w:themeColor="background2" w:themeShade="BF"/>
              </w:rPr>
              <w:t>Hearing from other employees about their journey/role</w:t>
            </w:r>
          </w:p>
        </w:tc>
        <w:tc>
          <w:tcPr>
            <w:tcW w:w="4267" w:type="dxa"/>
          </w:tcPr>
          <w:p w14:paraId="5D77FC4B" w14:textId="24CBCACF" w:rsidR="00FA0B27" w:rsidRPr="003B5F82" w:rsidRDefault="001F161B" w:rsidP="00FA0B27">
            <w:pPr>
              <w:rPr>
                <w:color w:val="AEAAAA" w:themeColor="background2" w:themeShade="BF"/>
              </w:rPr>
            </w:pPr>
            <w:r w:rsidRPr="003B5F82">
              <w:rPr>
                <w:color w:val="AEAAAA" w:themeColor="background2" w:themeShade="BF"/>
              </w:rPr>
              <w:t xml:space="preserve">As above </w:t>
            </w:r>
          </w:p>
        </w:tc>
        <w:tc>
          <w:tcPr>
            <w:tcW w:w="4103" w:type="dxa"/>
          </w:tcPr>
          <w:p w14:paraId="23C1D021" w14:textId="492CCB5E" w:rsidR="00FA0B27" w:rsidRPr="003B5F82" w:rsidRDefault="001F161B" w:rsidP="00FA0B27">
            <w:pPr>
              <w:rPr>
                <w:color w:val="AEAAAA" w:themeColor="background2" w:themeShade="BF"/>
              </w:rPr>
            </w:pPr>
            <w:r w:rsidRPr="003B5F82">
              <w:rPr>
                <w:color w:val="AEAAAA" w:themeColor="background2" w:themeShade="BF"/>
              </w:rPr>
              <w:t xml:space="preserve">As above </w:t>
            </w:r>
          </w:p>
        </w:tc>
      </w:tr>
      <w:tr w:rsidR="001F161B" w14:paraId="065F19C5" w14:textId="5D5A4C64" w:rsidTr="00BD3BAA">
        <w:trPr>
          <w:trHeight w:val="492"/>
        </w:trPr>
        <w:tc>
          <w:tcPr>
            <w:tcW w:w="1148" w:type="dxa"/>
          </w:tcPr>
          <w:p w14:paraId="7FCC76FC" w14:textId="26FB7C15" w:rsidR="00FA0B27" w:rsidRDefault="00FA0B27" w:rsidP="00FA0B27">
            <w:r>
              <w:t xml:space="preserve">Day 5 </w:t>
            </w:r>
          </w:p>
        </w:tc>
        <w:tc>
          <w:tcPr>
            <w:tcW w:w="644" w:type="dxa"/>
          </w:tcPr>
          <w:p w14:paraId="61FDA9B1" w14:textId="02A691A3" w:rsidR="00FA0B27" w:rsidRDefault="00BD3BAA" w:rsidP="00FA0B27">
            <w:r>
              <w:t xml:space="preserve">AM </w:t>
            </w:r>
          </w:p>
        </w:tc>
        <w:tc>
          <w:tcPr>
            <w:tcW w:w="4055" w:type="dxa"/>
          </w:tcPr>
          <w:p w14:paraId="6D57DEE6" w14:textId="77777777" w:rsidR="00FA0B27" w:rsidRPr="003B5F82" w:rsidRDefault="00DC1D2F" w:rsidP="00FA0B27">
            <w:pPr>
              <w:rPr>
                <w:color w:val="AEAAAA" w:themeColor="background2" w:themeShade="BF"/>
              </w:rPr>
            </w:pPr>
            <w:r w:rsidRPr="003B5F82">
              <w:rPr>
                <w:color w:val="AEAAAA" w:themeColor="background2" w:themeShade="BF"/>
              </w:rPr>
              <w:t xml:space="preserve">Presentation of project </w:t>
            </w:r>
          </w:p>
          <w:p w14:paraId="3F295966" w14:textId="4D39FF1F" w:rsidR="001F161B" w:rsidRPr="003B5F82" w:rsidRDefault="001F161B" w:rsidP="001F161B">
            <w:pPr>
              <w:pStyle w:val="ListParagraph"/>
              <w:numPr>
                <w:ilvl w:val="0"/>
                <w:numId w:val="23"/>
              </w:numPr>
              <w:rPr>
                <w:color w:val="AEAAAA" w:themeColor="background2" w:themeShade="BF"/>
              </w:rPr>
            </w:pPr>
            <w:r w:rsidRPr="003B5F82">
              <w:rPr>
                <w:color w:val="AEAAAA" w:themeColor="background2" w:themeShade="BF"/>
              </w:rPr>
              <w:t>Celebration</w:t>
            </w:r>
          </w:p>
          <w:p w14:paraId="5B63C6C9" w14:textId="3F03712B" w:rsidR="001F161B" w:rsidRPr="000F67B2" w:rsidRDefault="001F161B" w:rsidP="001F161B">
            <w:pPr>
              <w:pStyle w:val="ListParagraph"/>
              <w:numPr>
                <w:ilvl w:val="0"/>
                <w:numId w:val="23"/>
              </w:numPr>
              <w:rPr>
                <w:color w:val="AEAAAA" w:themeColor="background2" w:themeShade="BF"/>
              </w:rPr>
            </w:pPr>
            <w:r w:rsidRPr="003B5F82">
              <w:rPr>
                <w:color w:val="AEAAAA" w:themeColor="background2" w:themeShade="BF"/>
              </w:rPr>
              <w:lastRenderedPageBreak/>
              <w:t xml:space="preserve">Skills development (communication/presentation/public speaking) </w:t>
            </w:r>
          </w:p>
        </w:tc>
        <w:tc>
          <w:tcPr>
            <w:tcW w:w="4267" w:type="dxa"/>
          </w:tcPr>
          <w:p w14:paraId="5E8947D5" w14:textId="0514A3D2" w:rsidR="001F161B" w:rsidRPr="003B5F82" w:rsidRDefault="001F161B" w:rsidP="00FA0B27">
            <w:pPr>
              <w:rPr>
                <w:color w:val="AEAAAA" w:themeColor="background2" w:themeShade="BF"/>
              </w:rPr>
            </w:pPr>
            <w:r w:rsidRPr="003B5F82">
              <w:rPr>
                <w:color w:val="AEAAAA" w:themeColor="background2" w:themeShade="BF"/>
              </w:rPr>
              <w:lastRenderedPageBreak/>
              <w:t xml:space="preserve">Support/skills development re: presenting. </w:t>
            </w:r>
          </w:p>
          <w:p w14:paraId="5E793281" w14:textId="77777777" w:rsidR="001F161B" w:rsidRPr="003B5F82" w:rsidRDefault="001F161B" w:rsidP="00FA0B27">
            <w:pPr>
              <w:rPr>
                <w:color w:val="AEAAAA" w:themeColor="background2" w:themeShade="BF"/>
              </w:rPr>
            </w:pPr>
          </w:p>
          <w:p w14:paraId="483A2107" w14:textId="39CF3DF9" w:rsidR="00FA0B27" w:rsidRPr="003B5F82" w:rsidRDefault="001F161B" w:rsidP="00FA0B27">
            <w:pPr>
              <w:rPr>
                <w:color w:val="AEAAAA" w:themeColor="background2" w:themeShade="BF"/>
              </w:rPr>
            </w:pPr>
            <w:r w:rsidRPr="003B5F82">
              <w:rPr>
                <w:color w:val="AEAAAA" w:themeColor="background2" w:themeShade="BF"/>
              </w:rPr>
              <w:lastRenderedPageBreak/>
              <w:t xml:space="preserve">Presentation of project to supervisor/mentor and/or other employers </w:t>
            </w:r>
          </w:p>
          <w:p w14:paraId="3D27C577" w14:textId="77777777" w:rsidR="001F161B" w:rsidRPr="003B5F82" w:rsidRDefault="001F161B" w:rsidP="00FA0B27">
            <w:pPr>
              <w:rPr>
                <w:color w:val="AEAAAA" w:themeColor="background2" w:themeShade="BF"/>
              </w:rPr>
            </w:pPr>
          </w:p>
          <w:p w14:paraId="1DCE04E8" w14:textId="202943EA" w:rsidR="001F161B" w:rsidRPr="003B5F82" w:rsidRDefault="001F161B" w:rsidP="00FA0B27">
            <w:pPr>
              <w:rPr>
                <w:color w:val="AEAAAA" w:themeColor="background2" w:themeShade="BF"/>
              </w:rPr>
            </w:pPr>
          </w:p>
        </w:tc>
        <w:tc>
          <w:tcPr>
            <w:tcW w:w="4103" w:type="dxa"/>
          </w:tcPr>
          <w:p w14:paraId="39811E11" w14:textId="77777777" w:rsidR="001F161B" w:rsidRPr="003B5F82" w:rsidRDefault="001F161B" w:rsidP="001F161B">
            <w:pPr>
              <w:pStyle w:val="ListParagraph"/>
              <w:numPr>
                <w:ilvl w:val="0"/>
                <w:numId w:val="21"/>
              </w:numPr>
              <w:rPr>
                <w:color w:val="AEAAAA" w:themeColor="background2" w:themeShade="BF"/>
              </w:rPr>
            </w:pPr>
            <w:r w:rsidRPr="003B5F82">
              <w:rPr>
                <w:color w:val="AEAAAA" w:themeColor="background2" w:themeShade="BF"/>
              </w:rPr>
              <w:lastRenderedPageBreak/>
              <w:t xml:space="preserve">Training, support, guidance on presenting prepared. </w:t>
            </w:r>
          </w:p>
          <w:p w14:paraId="6C318054" w14:textId="1C24FD5A" w:rsidR="001F161B" w:rsidRPr="003B5F82" w:rsidRDefault="001F161B" w:rsidP="001F161B">
            <w:pPr>
              <w:pStyle w:val="ListParagraph"/>
              <w:numPr>
                <w:ilvl w:val="0"/>
                <w:numId w:val="21"/>
              </w:numPr>
              <w:rPr>
                <w:color w:val="AEAAAA" w:themeColor="background2" w:themeShade="BF"/>
              </w:rPr>
            </w:pPr>
            <w:r w:rsidRPr="003B5F82">
              <w:rPr>
                <w:color w:val="AEAAAA" w:themeColor="background2" w:themeShade="BF"/>
              </w:rPr>
              <w:lastRenderedPageBreak/>
              <w:t xml:space="preserve">Engaged with other staff members to attend the presentation </w:t>
            </w:r>
          </w:p>
        </w:tc>
      </w:tr>
      <w:tr w:rsidR="001F161B" w14:paraId="2F701E3B" w14:textId="4214F4DA" w:rsidTr="00BD3BAA">
        <w:trPr>
          <w:trHeight w:val="492"/>
        </w:trPr>
        <w:tc>
          <w:tcPr>
            <w:tcW w:w="1148" w:type="dxa"/>
          </w:tcPr>
          <w:p w14:paraId="592488F5" w14:textId="77777777" w:rsidR="00FA0B27" w:rsidRDefault="00FA0B27" w:rsidP="00FA0B27"/>
        </w:tc>
        <w:tc>
          <w:tcPr>
            <w:tcW w:w="644" w:type="dxa"/>
          </w:tcPr>
          <w:p w14:paraId="69A6FCBD" w14:textId="2FFB0D42" w:rsidR="00FA0B27" w:rsidRDefault="00BD3BAA" w:rsidP="00FA0B27">
            <w:r>
              <w:t xml:space="preserve">PM </w:t>
            </w:r>
          </w:p>
        </w:tc>
        <w:tc>
          <w:tcPr>
            <w:tcW w:w="4055" w:type="dxa"/>
          </w:tcPr>
          <w:p w14:paraId="0882D4EA" w14:textId="77777777" w:rsidR="00FA0B27" w:rsidRPr="003B5F82" w:rsidRDefault="00BD3BAA" w:rsidP="00FA0B27">
            <w:pPr>
              <w:rPr>
                <w:color w:val="AEAAAA" w:themeColor="background2" w:themeShade="BF"/>
              </w:rPr>
            </w:pPr>
            <w:r w:rsidRPr="003B5F82">
              <w:rPr>
                <w:color w:val="AEAAAA" w:themeColor="background2" w:themeShade="BF"/>
              </w:rPr>
              <w:t xml:space="preserve">Reflection </w:t>
            </w:r>
            <w:r w:rsidR="001F161B" w:rsidRPr="003B5F82">
              <w:rPr>
                <w:color w:val="AEAAAA" w:themeColor="background2" w:themeShade="BF"/>
              </w:rPr>
              <w:t xml:space="preserve">and to understand what skills they have developed, practiced through the week. </w:t>
            </w:r>
          </w:p>
          <w:p w14:paraId="01A067D0" w14:textId="77777777" w:rsidR="001F161B" w:rsidRPr="003B5F82" w:rsidRDefault="001F161B" w:rsidP="00FA0B27">
            <w:pPr>
              <w:rPr>
                <w:color w:val="AEAAAA" w:themeColor="background2" w:themeShade="BF"/>
              </w:rPr>
            </w:pPr>
          </w:p>
          <w:p w14:paraId="463AC16A" w14:textId="000897DF" w:rsidR="001F161B" w:rsidRPr="003B5F82" w:rsidRDefault="001F161B" w:rsidP="00FA0B27">
            <w:pPr>
              <w:rPr>
                <w:color w:val="AEAAAA" w:themeColor="background2" w:themeShade="BF"/>
              </w:rPr>
            </w:pPr>
            <w:r w:rsidRPr="003B5F82">
              <w:rPr>
                <w:color w:val="AEAAAA" w:themeColor="background2" w:themeShade="BF"/>
              </w:rPr>
              <w:t>Increase confidence for interviews</w:t>
            </w:r>
          </w:p>
        </w:tc>
        <w:tc>
          <w:tcPr>
            <w:tcW w:w="4267" w:type="dxa"/>
          </w:tcPr>
          <w:p w14:paraId="5D77486C" w14:textId="03A08D0E" w:rsidR="00FA0B27" w:rsidRPr="003B5F82" w:rsidRDefault="00BD3BAA" w:rsidP="00FA0B27">
            <w:pPr>
              <w:rPr>
                <w:color w:val="AEAAAA" w:themeColor="background2" w:themeShade="BF"/>
              </w:rPr>
            </w:pPr>
            <w:r w:rsidRPr="003B5F82">
              <w:rPr>
                <w:color w:val="AEAAAA" w:themeColor="background2" w:themeShade="BF"/>
              </w:rPr>
              <w:t>CV development and mock interview</w:t>
            </w:r>
          </w:p>
          <w:p w14:paraId="6F0C3436" w14:textId="77777777" w:rsidR="00BD3BAA" w:rsidRPr="003B5F82" w:rsidRDefault="00BD3BAA" w:rsidP="00FA0B27">
            <w:pPr>
              <w:rPr>
                <w:color w:val="AEAAAA" w:themeColor="background2" w:themeShade="BF"/>
              </w:rPr>
            </w:pPr>
          </w:p>
          <w:p w14:paraId="571AE8C8" w14:textId="3F6AB9C5" w:rsidR="00BD3BAA" w:rsidRPr="003B5F82" w:rsidRDefault="00BD3BAA" w:rsidP="00FA0B27">
            <w:pPr>
              <w:rPr>
                <w:color w:val="AEAAAA" w:themeColor="background2" w:themeShade="BF"/>
              </w:rPr>
            </w:pPr>
          </w:p>
        </w:tc>
        <w:tc>
          <w:tcPr>
            <w:tcW w:w="4103" w:type="dxa"/>
          </w:tcPr>
          <w:p w14:paraId="5D835AC0" w14:textId="77777777" w:rsidR="00FA0B27" w:rsidRPr="003B5F82" w:rsidRDefault="001F161B" w:rsidP="001F161B">
            <w:pPr>
              <w:pStyle w:val="ListParagraph"/>
              <w:numPr>
                <w:ilvl w:val="0"/>
                <w:numId w:val="21"/>
              </w:numPr>
              <w:rPr>
                <w:color w:val="AEAAAA" w:themeColor="background2" w:themeShade="BF"/>
              </w:rPr>
            </w:pPr>
            <w:r w:rsidRPr="003B5F82">
              <w:rPr>
                <w:color w:val="AEAAAA" w:themeColor="background2" w:themeShade="BF"/>
              </w:rPr>
              <w:t xml:space="preserve">Preparation for a mock interview </w:t>
            </w:r>
          </w:p>
          <w:p w14:paraId="39021D0C" w14:textId="74CF8AF6" w:rsidR="001F161B" w:rsidRPr="003B5F82" w:rsidRDefault="001F161B" w:rsidP="001F161B">
            <w:pPr>
              <w:pStyle w:val="ListParagraph"/>
              <w:numPr>
                <w:ilvl w:val="0"/>
                <w:numId w:val="21"/>
              </w:numPr>
              <w:rPr>
                <w:color w:val="AEAAAA" w:themeColor="background2" w:themeShade="BF"/>
              </w:rPr>
            </w:pPr>
            <w:r w:rsidRPr="003B5F82">
              <w:rPr>
                <w:color w:val="AEAAAA" w:themeColor="background2" w:themeShade="BF"/>
              </w:rPr>
              <w:t xml:space="preserve">Preparation for CV building </w:t>
            </w:r>
          </w:p>
        </w:tc>
      </w:tr>
    </w:tbl>
    <w:p w14:paraId="6B94AA30" w14:textId="77777777" w:rsidR="00F6521E" w:rsidRDefault="00F6521E" w:rsidP="00B24B48"/>
    <w:p w14:paraId="50088267" w14:textId="77777777" w:rsidR="00D93DF2" w:rsidRDefault="00D93DF2" w:rsidP="00B24B48"/>
    <w:p w14:paraId="42573E1C" w14:textId="77777777" w:rsidR="00D93DF2" w:rsidRDefault="00D93DF2" w:rsidP="00B24B48"/>
    <w:p w14:paraId="3660F063" w14:textId="77777777" w:rsidR="00D93DF2" w:rsidRDefault="00D93DF2" w:rsidP="00B24B48"/>
    <w:p w14:paraId="302F19B6" w14:textId="77777777" w:rsidR="00D93DF2" w:rsidRDefault="00D93DF2" w:rsidP="00B24B48">
      <w:pPr>
        <w:sectPr w:rsidR="00D93DF2" w:rsidSect="00F6521E">
          <w:headerReference w:type="default" r:id="rId17"/>
          <w:pgSz w:w="16840" w:h="11900" w:orient="landscape"/>
          <w:pgMar w:top="1440" w:right="1440" w:bottom="1440" w:left="1440" w:header="432" w:footer="576" w:gutter="0"/>
          <w:cols w:space="720"/>
          <w:docGrid w:linePitch="360"/>
        </w:sectPr>
      </w:pPr>
    </w:p>
    <w:p w14:paraId="4B28BBE9" w14:textId="7324AC53" w:rsidR="00F464C1" w:rsidRPr="007B02DC" w:rsidRDefault="00F464C1" w:rsidP="007B02DC">
      <w:pPr>
        <w:pStyle w:val="Heading2"/>
      </w:pPr>
      <w:r>
        <w:lastRenderedPageBreak/>
        <w:t>Other key things to consider</w:t>
      </w:r>
    </w:p>
    <w:p w14:paraId="43C370D8" w14:textId="71FFE1E4" w:rsidR="00F464C1" w:rsidRPr="00F464C1" w:rsidRDefault="00F464C1" w:rsidP="00F464C1">
      <w:pPr>
        <w:rPr>
          <w:b/>
          <w:bCs/>
        </w:rPr>
      </w:pPr>
      <w:r w:rsidRPr="00F464C1">
        <w:rPr>
          <w:b/>
          <w:bCs/>
        </w:rPr>
        <w:t xml:space="preserve">Travel </w:t>
      </w:r>
    </w:p>
    <w:p w14:paraId="41899B44" w14:textId="1F06DD20" w:rsidR="00F464C1" w:rsidRDefault="00F464C1" w:rsidP="00F019DA">
      <w:r>
        <w:t xml:space="preserve">Young people, particularly in Devon, will often rely on parents/guardians or public transport (often unreliable) to get to the workplace. Be as flexible as you can (e.g. in terms of start/finish times) to support the young person in this regard. </w:t>
      </w:r>
      <w:r w:rsidR="00481B6D">
        <w:t xml:space="preserve">If you </w:t>
      </w:r>
      <w:proofErr w:type="gramStart"/>
      <w:r w:rsidR="00481B6D">
        <w:t>are able to</w:t>
      </w:r>
      <w:proofErr w:type="gramEnd"/>
      <w:r w:rsidR="00481B6D">
        <w:t xml:space="preserve">, consider offering to cover transport costs. </w:t>
      </w:r>
    </w:p>
    <w:p w14:paraId="37C350DB" w14:textId="77777777" w:rsidR="00F464C1" w:rsidRDefault="00F464C1" w:rsidP="00F464C1"/>
    <w:p w14:paraId="0A0200BF" w14:textId="5AACF1C1" w:rsidR="00F464C1" w:rsidRPr="00F464C1" w:rsidRDefault="00F464C1" w:rsidP="00F464C1">
      <w:pPr>
        <w:rPr>
          <w:b/>
          <w:bCs/>
        </w:rPr>
      </w:pPr>
      <w:r w:rsidRPr="00F464C1">
        <w:rPr>
          <w:b/>
          <w:bCs/>
        </w:rPr>
        <w:t xml:space="preserve">Confidence and support </w:t>
      </w:r>
    </w:p>
    <w:p w14:paraId="6AC73D83" w14:textId="54FBBD11" w:rsidR="00F464C1" w:rsidRDefault="00F464C1" w:rsidP="00F019DA">
      <w:r>
        <w:t xml:space="preserve">This might be a young person’s first experience of a </w:t>
      </w:r>
      <w:r w:rsidR="00481B6D">
        <w:t>workplace;</w:t>
      </w:r>
      <w:r>
        <w:t xml:space="preserve"> they are likely to feel anxious and overwhelmed. Consider how you can create an environment to support the young </w:t>
      </w:r>
      <w:r w:rsidR="00481B6D">
        <w:t>person and</w:t>
      </w:r>
      <w:r>
        <w:t xml:space="preserve"> make sure you’re working with them to understand what that support looks like- everyone is different and needs different types of support. </w:t>
      </w:r>
    </w:p>
    <w:p w14:paraId="586D797B" w14:textId="77777777" w:rsidR="00F464C1" w:rsidRDefault="00F464C1" w:rsidP="00F464C1"/>
    <w:p w14:paraId="3D3811F1" w14:textId="74840246" w:rsidR="00F464C1" w:rsidRDefault="00F464C1" w:rsidP="00F464C1">
      <w:pPr>
        <w:rPr>
          <w:b/>
          <w:bCs/>
        </w:rPr>
      </w:pPr>
      <w:r>
        <w:rPr>
          <w:b/>
          <w:bCs/>
        </w:rPr>
        <w:t xml:space="preserve">Inclusivity and accessibility </w:t>
      </w:r>
    </w:p>
    <w:p w14:paraId="3EB4D820" w14:textId="43C4B67E" w:rsidR="00F019DA" w:rsidRPr="00F019DA" w:rsidRDefault="00F019DA" w:rsidP="00F464C1">
      <w:r>
        <w:t xml:space="preserve">As you would for any employer, consider what the young person might need from you to support them to engage with the work experience, based on their individual </w:t>
      </w:r>
      <w:r w:rsidR="00C745CB">
        <w:t>circumstances</w:t>
      </w:r>
      <w:r>
        <w:t xml:space="preserve">. Before the work experience starts, make sure you are aware of any additional needs, accessibility requirements or reasonable adjustments you might need to make for the young person- have a conversation with the young person, their school and other adults around the young person to help you understand how to work best with the young person. </w:t>
      </w:r>
    </w:p>
    <w:p w14:paraId="5BDCF04F" w14:textId="77777777" w:rsidR="00F464C1" w:rsidRDefault="00F464C1" w:rsidP="00F464C1">
      <w:pPr>
        <w:rPr>
          <w:b/>
          <w:bCs/>
        </w:rPr>
      </w:pPr>
    </w:p>
    <w:p w14:paraId="6AFBBEA3" w14:textId="39D3E67D" w:rsidR="00F464C1" w:rsidRDefault="00F464C1" w:rsidP="00F464C1">
      <w:pPr>
        <w:rPr>
          <w:b/>
          <w:bCs/>
        </w:rPr>
      </w:pPr>
      <w:r>
        <w:rPr>
          <w:b/>
          <w:bCs/>
        </w:rPr>
        <w:t xml:space="preserve">Skills building and providing a practical experience </w:t>
      </w:r>
    </w:p>
    <w:p w14:paraId="20521901" w14:textId="2109BA99" w:rsidR="00F019DA" w:rsidRPr="00F019DA" w:rsidRDefault="00F019DA" w:rsidP="00F019DA">
      <w:pPr>
        <w:rPr>
          <w:b/>
          <w:bCs/>
        </w:rPr>
      </w:pPr>
      <w:r>
        <w:t xml:space="preserve">Young people have told us that they really value getting practical, hands-on experience of the workplace, rather than just shadowing. Consider how you can ensure that the experience you are offering has a good mix of putting different skills into practice. </w:t>
      </w:r>
    </w:p>
    <w:p w14:paraId="17D28050" w14:textId="77777777" w:rsidR="00F464C1" w:rsidRDefault="00F464C1" w:rsidP="00F464C1">
      <w:pPr>
        <w:rPr>
          <w:b/>
          <w:bCs/>
        </w:rPr>
      </w:pPr>
    </w:p>
    <w:p w14:paraId="3BC8FB3E" w14:textId="6A0AF88D" w:rsidR="00F464C1" w:rsidRDefault="00F464C1" w:rsidP="00F464C1">
      <w:pPr>
        <w:rPr>
          <w:b/>
          <w:bCs/>
        </w:rPr>
      </w:pPr>
      <w:r>
        <w:rPr>
          <w:b/>
          <w:bCs/>
        </w:rPr>
        <w:t xml:space="preserve">Building </w:t>
      </w:r>
      <w:r w:rsidR="00F019DA">
        <w:rPr>
          <w:b/>
          <w:bCs/>
        </w:rPr>
        <w:t xml:space="preserve">connections and social network </w:t>
      </w:r>
    </w:p>
    <w:p w14:paraId="621A5408" w14:textId="0288D3BF" w:rsidR="00F019DA" w:rsidRPr="00F019DA" w:rsidRDefault="00F019DA" w:rsidP="00F464C1">
      <w:r>
        <w:t>One of the key things young people have told us they want to get out of work experience is the change to build connections with individuals in the industries they are interested in, hear their journeys and get any relevant advice and guidance from a range of perspectives. When you are planning your work experience, intentionally build in time for the young person to have time with other employees or partners you might work with</w:t>
      </w:r>
      <w:r w:rsidR="007B02DC">
        <w:t xml:space="preserve">, including being intentionally about more informal times, like lunch and coffee breaks. </w:t>
      </w:r>
    </w:p>
    <w:p w14:paraId="48454293" w14:textId="77777777" w:rsidR="00F019DA" w:rsidRDefault="00F019DA" w:rsidP="00F464C1">
      <w:pPr>
        <w:rPr>
          <w:b/>
          <w:bCs/>
        </w:rPr>
      </w:pPr>
    </w:p>
    <w:p w14:paraId="3517CC5F" w14:textId="5D476F57" w:rsidR="00F019DA" w:rsidRDefault="00F019DA" w:rsidP="00F464C1">
      <w:pPr>
        <w:rPr>
          <w:b/>
          <w:bCs/>
        </w:rPr>
      </w:pPr>
      <w:r>
        <w:rPr>
          <w:b/>
          <w:bCs/>
        </w:rPr>
        <w:t xml:space="preserve">Advice and guidance </w:t>
      </w:r>
    </w:p>
    <w:p w14:paraId="316EC872" w14:textId="7BA012B6" w:rsidR="00F019DA" w:rsidRDefault="00F019DA" w:rsidP="00F464C1">
      <w:r>
        <w:t xml:space="preserve">Work experience is an important step in a young person’s career journey, and they are often looking for advice and guidance for how they can progress. Be generous with your experiences, expertise, advice and guidance. </w:t>
      </w:r>
    </w:p>
    <w:p w14:paraId="1E19B6EB" w14:textId="77777777" w:rsidR="00F019DA" w:rsidRDefault="00F019DA" w:rsidP="00F464C1"/>
    <w:p w14:paraId="03743541" w14:textId="46D0DAE9" w:rsidR="00F019DA" w:rsidRDefault="00F019DA" w:rsidP="00F464C1">
      <w:pPr>
        <w:rPr>
          <w:b/>
          <w:bCs/>
        </w:rPr>
      </w:pPr>
      <w:r>
        <w:rPr>
          <w:b/>
          <w:bCs/>
        </w:rPr>
        <w:t xml:space="preserve">Future opportunities </w:t>
      </w:r>
    </w:p>
    <w:p w14:paraId="02B86DA5" w14:textId="7396137D" w:rsidR="00F019DA" w:rsidRPr="00F019DA" w:rsidRDefault="00CE51B2" w:rsidP="00F464C1">
      <w:r>
        <w:t xml:space="preserve">Young people are always on the </w:t>
      </w:r>
      <w:proofErr w:type="spellStart"/>
      <w:r>
        <w:t>look out</w:t>
      </w:r>
      <w:proofErr w:type="spellEnd"/>
      <w:r>
        <w:t xml:space="preserve"> for other opportunities to build their skills, and CVs. Consider whether you have any other opportunities that might be a fit for the young person (e.g. part time work, apprenticeships etc)</w:t>
      </w:r>
      <w:r w:rsidR="007B02DC">
        <w:t xml:space="preserve">. </w:t>
      </w:r>
    </w:p>
    <w:p w14:paraId="1F825040" w14:textId="2D3DA6A9" w:rsidR="00D93DF2" w:rsidRDefault="00D93DF2" w:rsidP="00D93DF2">
      <w:pPr>
        <w:pStyle w:val="Heading2"/>
      </w:pPr>
      <w:r>
        <w:lastRenderedPageBreak/>
        <w:t xml:space="preserve">Helpful resources: </w:t>
      </w:r>
    </w:p>
    <w:p w14:paraId="3A01F35D" w14:textId="77777777" w:rsidR="001A2E3F" w:rsidRDefault="001A2E3F" w:rsidP="001A2E3F"/>
    <w:p w14:paraId="55995FF3" w14:textId="113063D7" w:rsidR="009B5E6C" w:rsidRDefault="009B5E6C" w:rsidP="001A2E3F">
      <w:hyperlink r:id="rId18" w:history="1">
        <w:r w:rsidRPr="001D7628">
          <w:rPr>
            <w:rStyle w:val="Hyperlink"/>
          </w:rPr>
          <w:t>The Education Landscape</w:t>
        </w:r>
        <w:r w:rsidR="001D7628" w:rsidRPr="001D7628">
          <w:rPr>
            <w:rStyle w:val="Hyperlink"/>
          </w:rPr>
          <w:t>: A guide for Employers AND Index</w:t>
        </w:r>
      </w:hyperlink>
      <w:r w:rsidR="001D7628">
        <w:t xml:space="preserve"> </w:t>
      </w:r>
    </w:p>
    <w:p w14:paraId="4D8FDEA6" w14:textId="77777777" w:rsidR="001D7628" w:rsidRDefault="001D7628" w:rsidP="001A2E3F"/>
    <w:p w14:paraId="6230C35F" w14:textId="77777777" w:rsidR="00C70C17" w:rsidRDefault="00DC5BDD" w:rsidP="001A2E3F">
      <w:hyperlink r:id="rId19" w:history="1">
        <w:r w:rsidRPr="00C70C17">
          <w:rPr>
            <w:rStyle w:val="Hyperlink"/>
          </w:rPr>
          <w:t xml:space="preserve">The Gatsby Benchmarks </w:t>
        </w:r>
        <w:r w:rsidR="00DA485B" w:rsidRPr="00C70C17">
          <w:rPr>
            <w:rStyle w:val="Hyperlink"/>
          </w:rPr>
          <w:t>(particularly Benchmark 5 &amp; 6)</w:t>
        </w:r>
      </w:hyperlink>
    </w:p>
    <w:p w14:paraId="1274B955" w14:textId="77777777" w:rsidR="00C70C17" w:rsidRDefault="00C70C17" w:rsidP="001A2E3F"/>
    <w:p w14:paraId="394EAC9B" w14:textId="2DC6582D" w:rsidR="001D7628" w:rsidRDefault="0068144A" w:rsidP="001A2E3F">
      <w:hyperlink r:id="rId20" w:history="1">
        <w:r w:rsidRPr="001E1854">
          <w:rPr>
            <w:rStyle w:val="Hyperlink"/>
          </w:rPr>
          <w:t>The Careers and Enterprise Company</w:t>
        </w:r>
        <w:r w:rsidR="001E1854" w:rsidRPr="001E1854">
          <w:rPr>
            <w:rStyle w:val="Hyperlink"/>
          </w:rPr>
          <w:t>- Employer Standards Framework</w:t>
        </w:r>
      </w:hyperlink>
      <w:r w:rsidR="001E1854">
        <w:t xml:space="preserve"> </w:t>
      </w:r>
    </w:p>
    <w:p w14:paraId="49AC2974" w14:textId="77777777" w:rsidR="00C73E0F" w:rsidRDefault="00C73E0F" w:rsidP="001A2E3F"/>
    <w:p w14:paraId="1733147C" w14:textId="77777777" w:rsidR="00B160F0" w:rsidRDefault="00BB738A" w:rsidP="001A2E3F">
      <w:hyperlink r:id="rId21" w:history="1">
        <w:r w:rsidRPr="00B160F0">
          <w:rPr>
            <w:rStyle w:val="Hyperlink"/>
          </w:rPr>
          <w:t>Careers and Enterprise Resource Directory</w:t>
        </w:r>
      </w:hyperlink>
    </w:p>
    <w:p w14:paraId="3908CEEA" w14:textId="28CB3814" w:rsidR="00BB738A" w:rsidRDefault="00BB738A" w:rsidP="001A2E3F">
      <w:r>
        <w:t xml:space="preserve"> </w:t>
      </w:r>
    </w:p>
    <w:p w14:paraId="7D833648" w14:textId="66C1414D" w:rsidR="00C73E0F" w:rsidRDefault="00C73E0F" w:rsidP="001A2E3F">
      <w:hyperlink r:id="rId22" w:history="1">
        <w:r w:rsidRPr="00BA7BB6">
          <w:rPr>
            <w:rStyle w:val="Hyperlink"/>
          </w:rPr>
          <w:t>Devon, Plymouth and Torbay Careers Hub</w:t>
        </w:r>
        <w:r w:rsidR="00BA7BB6" w:rsidRPr="00BA7BB6">
          <w:rPr>
            <w:rStyle w:val="Hyperlink"/>
          </w:rPr>
          <w:t>- Inclusion Guidance</w:t>
        </w:r>
      </w:hyperlink>
      <w:r w:rsidR="00BA7BB6">
        <w:t xml:space="preserve"> </w:t>
      </w:r>
    </w:p>
    <w:p w14:paraId="4F359C32" w14:textId="77777777" w:rsidR="00D93DF2" w:rsidRDefault="00D93DF2" w:rsidP="00B24B48"/>
    <w:p w14:paraId="2129459E" w14:textId="495FEA44" w:rsidR="00B25587" w:rsidRDefault="00B25587" w:rsidP="00B24B48">
      <w:hyperlink r:id="rId23" w:history="1">
        <w:r w:rsidRPr="00461825">
          <w:rPr>
            <w:rStyle w:val="Hyperlink"/>
          </w:rPr>
          <w:t>Health and Safety Executive: Young people at work- work experience</w:t>
        </w:r>
      </w:hyperlink>
      <w:r>
        <w:t xml:space="preserve"> </w:t>
      </w:r>
    </w:p>
    <w:p w14:paraId="2E3CE077" w14:textId="77777777" w:rsidR="00BF3F6B" w:rsidRDefault="00BF3F6B" w:rsidP="00B24B48"/>
    <w:p w14:paraId="7D4F9B42" w14:textId="1C1784CF" w:rsidR="00BF3F6B" w:rsidRDefault="00C745CB" w:rsidP="00B24B48">
      <w:r>
        <w:t xml:space="preserve">Kailo and Flourishing Barnstaple: Checklist for employers co-designed with young people. </w:t>
      </w:r>
    </w:p>
    <w:p w14:paraId="629E8857" w14:textId="77777777" w:rsidR="00C745CB" w:rsidRDefault="00C745CB" w:rsidP="00B24B48"/>
    <w:p w14:paraId="3DDE51A7" w14:textId="72F0E4D6" w:rsidR="00C745CB" w:rsidRDefault="00C745CB" w:rsidP="00B24B48">
      <w:r>
        <w:t xml:space="preserve">Kailo and Flourishing Barnstaple: </w:t>
      </w:r>
      <w:r w:rsidR="001B4CBC">
        <w:t xml:space="preserve">Animation: </w:t>
      </w:r>
      <w:r w:rsidR="00341C26">
        <w:t xml:space="preserve">Guide for employers co-designed with young people. </w:t>
      </w:r>
    </w:p>
    <w:p w14:paraId="2D1720A3" w14:textId="77777777" w:rsidR="002D52C4" w:rsidRDefault="002D52C4" w:rsidP="00B24B48"/>
    <w:p w14:paraId="567C3D55" w14:textId="77777777" w:rsidR="002D52C4" w:rsidRDefault="002D52C4" w:rsidP="00B24B48"/>
    <w:p w14:paraId="627DD0D3" w14:textId="77777777" w:rsidR="002D52C4" w:rsidRDefault="002D52C4" w:rsidP="00B24B48"/>
    <w:p w14:paraId="7F972B97" w14:textId="51B78235" w:rsidR="002D52C4" w:rsidRPr="00CB7887" w:rsidRDefault="00CA1AF4" w:rsidP="00B24B48">
      <w:pPr>
        <w:rPr>
          <w:b/>
          <w:bCs/>
        </w:rPr>
      </w:pPr>
      <w:r>
        <w:rPr>
          <w:b/>
          <w:bCs/>
        </w:rPr>
        <w:t>Contacting schools</w:t>
      </w:r>
    </w:p>
    <w:p w14:paraId="70350DF8" w14:textId="5658ED95" w:rsidR="008E75F9" w:rsidRDefault="008E75F9" w:rsidP="00B24B48"/>
    <w:p w14:paraId="4FC649B9" w14:textId="72078A32" w:rsidR="0006130E" w:rsidRDefault="00CA1AF4" w:rsidP="00B24B48">
      <w:r>
        <w:t>There is a r</w:t>
      </w:r>
      <w:r w:rsidR="00C13EE6">
        <w:t>equir</w:t>
      </w:r>
      <w:r w:rsidR="00DA3C45">
        <w:t>e</w:t>
      </w:r>
      <w:r w:rsidR="00C13EE6">
        <w:t>ment for Careers Leads to be named on the</w:t>
      </w:r>
      <w:r w:rsidR="005E0F2E">
        <w:t xml:space="preserve"> school</w:t>
      </w:r>
      <w:r w:rsidR="00C13EE6">
        <w:t xml:space="preserve"> website</w:t>
      </w:r>
      <w:r w:rsidR="00D30AB0">
        <w:t xml:space="preserve">, where you should be able to find their contact details. </w:t>
      </w:r>
    </w:p>
    <w:p w14:paraId="71A12675" w14:textId="77777777" w:rsidR="00C06D7E" w:rsidRDefault="00C06D7E" w:rsidP="00B24B48"/>
    <w:p w14:paraId="281F85B7" w14:textId="77777777" w:rsidR="00C06D7E" w:rsidRDefault="00C06D7E" w:rsidP="00B24B48"/>
    <w:p w14:paraId="2B1FE0A7" w14:textId="77777777" w:rsidR="004542B5" w:rsidRDefault="004542B5" w:rsidP="004542B5"/>
    <w:sectPr w:rsidR="004542B5" w:rsidSect="00D93DF2">
      <w:headerReference w:type="default" r:id="rId24"/>
      <w:pgSz w:w="11900" w:h="16840"/>
      <w:pgMar w:top="1440" w:right="1440" w:bottom="1440" w:left="1440" w:header="432" w:footer="576"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atie Potter" w:date="2025-11-12T10:30:00Z" w:initials="KP">
    <w:p w14:paraId="450DE0F9" w14:textId="77777777" w:rsidR="00C46D67" w:rsidRDefault="00C46D67" w:rsidP="00C46D67">
      <w:r>
        <w:rPr>
          <w:rStyle w:val="CommentReference"/>
        </w:rPr>
        <w:annotationRef/>
      </w:r>
      <w:r>
        <w:rPr>
          <w:sz w:val="20"/>
          <w:szCs w:val="20"/>
        </w:rPr>
        <w:t xml:space="preserve">Maybe emphasise, add a bit more to this </w:t>
      </w:r>
    </w:p>
  </w:comment>
  <w:comment w:id="1" w:author="Katie Potter" w:date="2025-11-12T10:30:00Z" w:initials="KP">
    <w:p w14:paraId="3517AA6F" w14:textId="77777777" w:rsidR="00E1004A" w:rsidRDefault="00E1004A" w:rsidP="00E1004A">
      <w:r>
        <w:rPr>
          <w:rStyle w:val="CommentReference"/>
        </w:rPr>
        <w:annotationRef/>
      </w:r>
      <w:r>
        <w:rPr>
          <w:sz w:val="20"/>
          <w:szCs w:val="20"/>
        </w:rPr>
        <w:t xml:space="preserve">e.g. quiet spaces, shorter days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50DE0F9" w15:done="1"/>
  <w15:commentEx w15:paraId="3517AA6F" w15:paraIdParent="450DE0F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26E3A33" w16cex:dateUtc="2025-11-12T10:30:00Z"/>
  <w16cex:commentExtensible w16cex:durableId="54727752" w16cex:dateUtc="2025-11-12T10: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50DE0F9" w16cid:durableId="226E3A33"/>
  <w16cid:commentId w16cid:paraId="3517AA6F" w16cid:durableId="5472775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0CDDB" w14:textId="77777777" w:rsidR="00083EDA" w:rsidRDefault="00083EDA" w:rsidP="0094038D">
      <w:r>
        <w:separator/>
      </w:r>
    </w:p>
  </w:endnote>
  <w:endnote w:type="continuationSeparator" w:id="0">
    <w:p w14:paraId="44237955" w14:textId="77777777" w:rsidR="00083EDA" w:rsidRDefault="00083EDA" w:rsidP="00940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7A346A5-D219-B94A-BB60-7D9EA2FEB9D9}"/>
    <w:embedBold r:id="rId2" w:fontKey="{D2A96CF4-393D-CD4E-8CF9-E52183242AD9}"/>
    <w:embedItalic r:id="rId3" w:fontKey="{9FD103EC-D801-E944-9847-75D317B02B51}"/>
    <w:embedBoldItalic r:id="rId4" w:fontKey="{FD6397EF-DB2A-8642-9721-1F4B1072DEAA}"/>
  </w:font>
  <w:font w:name="Symbol">
    <w:panose1 w:val="05050102010706020507"/>
    <w:charset w:val="02"/>
    <w:family w:val="decorative"/>
    <w:pitch w:val="variable"/>
    <w:sig w:usb0="00000000" w:usb1="10000000" w:usb2="00000000" w:usb3="00000000" w:csb0="80000000" w:csb1="00000000"/>
    <w:embedRegular r:id="rId5" w:fontKey="{294229DF-86C3-6043-AD9D-31649BBBBBB4}"/>
  </w:font>
  <w:font w:name="Times New Roman (Headings CS)">
    <w:altName w:val="Times New Roman"/>
    <w:panose1 w:val="020B0604020202020204"/>
    <w:charset w:val="00"/>
    <w:family w:val="roman"/>
    <w:pitch w:val="default"/>
  </w:font>
  <w:font w:name="Courier New">
    <w:panose1 w:val="02070309020205020404"/>
    <w:charset w:val="00"/>
    <w:family w:val="modern"/>
    <w:pitch w:val="fixed"/>
    <w:sig w:usb0="E0002AFF" w:usb1="C0007843" w:usb2="00000009" w:usb3="00000000" w:csb0="000001FF" w:csb1="00000000"/>
    <w:embedRegular r:id="rId9" w:fontKey="{8337906B-E06F-0F47-9B73-48463598F16B}"/>
  </w:font>
  <w:font w:name="Wingdings">
    <w:panose1 w:val="05000000000000000000"/>
    <w:charset w:val="4D"/>
    <w:family w:val="decorative"/>
    <w:pitch w:val="variable"/>
    <w:sig w:usb0="00000003" w:usb1="00000000" w:usb2="00000000" w:usb3="00000000" w:csb0="80000001" w:csb1="00000000"/>
    <w:embedRegular r:id="rId10" w:fontKey="{8E9FED4B-AC7F-BC4C-ADDA-DF31FE72C29B}"/>
  </w:font>
  <w:font w:name="Rubik">
    <w:panose1 w:val="00000000000000000000"/>
    <w:charset w:val="B1"/>
    <w:family w:val="auto"/>
    <w:pitch w:val="variable"/>
    <w:sig w:usb0="A0002A6F" w:usb1="C000205B" w:usb2="00000000" w:usb3="00000000" w:csb0="000000F7" w:csb1="00000000"/>
    <w:embedRegular r:id="rId11" w:fontKey="{5F5DFBFB-3B09-5F42-B2D2-E44847E40812}"/>
    <w:embedBold r:id="rId12" w:fontKey="{2005B311-6EB3-6840-8FDA-D5C0D1425657}"/>
    <w:embedItalic r:id="rId13" w:fontKey="{2E8CC841-BE2D-9145-97E5-8C3DFBCF6B15}"/>
  </w:font>
  <w:font w:name="Calibri">
    <w:panose1 w:val="020F0502020204030204"/>
    <w:charset w:val="00"/>
    <w:family w:val="swiss"/>
    <w:pitch w:val="variable"/>
    <w:sig w:usb0="E4002EFF" w:usb1="C200247B" w:usb2="00000009" w:usb3="00000000" w:csb0="000001FF" w:csb1="00000000"/>
    <w:embedRegular r:id="rId14" w:fontKey="{88159912-84AC-5944-9AD3-947695CF3BB3}"/>
    <w:embedBold r:id="rId15" w:fontKey="{E1024118-82D6-2D44-8357-B0EA70A98F36}"/>
    <w:embedItalic r:id="rId16" w:fontKey="{C728333B-6988-0448-B8A4-C531D4EBE75A}"/>
  </w:font>
  <w:font w:name="Rubik Medium">
    <w:panose1 w:val="00000000000000000000"/>
    <w:charset w:val="B1"/>
    <w:family w:val="auto"/>
    <w:pitch w:val="variable"/>
    <w:sig w:usb0="A0002A6F" w:usb1="C000205B" w:usb2="00000000" w:usb3="00000000" w:csb0="000000F7" w:csb1="00000000"/>
    <w:embedRegular r:id="rId17" w:fontKey="{DA4B0316-89A7-7140-991E-8B6160C59EB5}"/>
    <w:embedBold r:id="rId18" w:fontKey="{AED164C6-2594-B347-9F83-F9F30D7F7694}"/>
  </w:font>
  <w:font w:name="Calibri Light">
    <w:panose1 w:val="020F0302020204030204"/>
    <w:charset w:val="00"/>
    <w:family w:val="swiss"/>
    <w:pitch w:val="variable"/>
    <w:sig w:usb0="E0002AFF" w:usb1="C000247B" w:usb2="00000009" w:usb3="00000000" w:csb0="000001FF" w:csb1="00000000"/>
    <w:embedRegular r:id="rId19" w:fontKey="{7EF13D1A-F117-A142-9D93-3CA6308621D3}"/>
    <w:embedBold r:id="rId20" w:fontKey="{A12EB08B-FD98-9642-A732-6C1D8601F16F}"/>
    <w:embedItalic r:id="rId21" w:fontKey="{326A9797-074C-704E-B20C-C994D58B587B}"/>
    <w:embedBoldItalic r:id="rId22" w:fontKey="{7CAB3CE8-55A0-AF4A-BD2E-5569E80BF4E6}"/>
  </w:font>
  <w:font w:name="Titillium Web Light">
    <w:panose1 w:val="00000400000000000000"/>
    <w:charset w:val="4D"/>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1A3BB" w14:textId="77777777" w:rsidR="006167B8" w:rsidRPr="00B71B84" w:rsidRDefault="006167B8" w:rsidP="00080F54">
    <w:pPr>
      <w:pStyle w:val="Footer"/>
      <w:jc w:val="right"/>
      <w:rPr>
        <w:sz w:val="20"/>
        <w:szCs w:val="20"/>
      </w:rPr>
    </w:pPr>
    <w:r>
      <w:rPr>
        <w:noProof/>
      </w:rPr>
      <w:drawing>
        <wp:anchor distT="0" distB="0" distL="114300" distR="114300" simplePos="0" relativeHeight="251658240" behindDoc="1" locked="0" layoutInCell="1" allowOverlap="1" wp14:anchorId="439818EC" wp14:editId="3D00E217">
          <wp:simplePos x="0" y="0"/>
          <wp:positionH relativeFrom="column">
            <wp:posOffset>-85090</wp:posOffset>
          </wp:positionH>
          <wp:positionV relativeFrom="paragraph">
            <wp:posOffset>73999</wp:posOffset>
          </wp:positionV>
          <wp:extent cx="967563" cy="357848"/>
          <wp:effectExtent l="0" t="0" r="0" b="0"/>
          <wp:wrapTight wrapText="bothSides">
            <wp:wrapPolygon edited="0">
              <wp:start x="284" y="0"/>
              <wp:lineTo x="0" y="3069"/>
              <wp:lineTo x="0" y="18416"/>
              <wp:lineTo x="284" y="20718"/>
              <wp:lineTo x="6240" y="20718"/>
              <wp:lineTo x="20423" y="19183"/>
              <wp:lineTo x="20990" y="14579"/>
              <wp:lineTo x="17586" y="12277"/>
              <wp:lineTo x="21274" y="6906"/>
              <wp:lineTo x="21274" y="1535"/>
              <wp:lineTo x="6240" y="0"/>
              <wp:lineTo x="284" y="0"/>
            </wp:wrapPolygon>
          </wp:wrapTight>
          <wp:docPr id="1538480327" name="Picture 1" descr="A yellow and purple triang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20338" name="Picture 1" descr="A yellow and purple triangle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67563" cy="357848"/>
                  </a:xfrm>
                  <a:prstGeom prst="rect">
                    <a:avLst/>
                  </a:prstGeom>
                </pic:spPr>
              </pic:pic>
            </a:graphicData>
          </a:graphic>
          <wp14:sizeRelH relativeFrom="page">
            <wp14:pctWidth>0</wp14:pctWidth>
          </wp14:sizeRelH>
          <wp14:sizeRelV relativeFrom="page">
            <wp14:pctHeight>0</wp14:pctHeight>
          </wp14:sizeRelV>
        </wp:anchor>
      </w:drawing>
    </w:r>
    <w:r>
      <w:tab/>
    </w:r>
    <w:r w:rsidR="009802F7" w:rsidRPr="00B71B84">
      <w:rPr>
        <w:sz w:val="20"/>
        <w:szCs w:val="20"/>
      </w:rPr>
      <w:t>dartington.org.uk</w:t>
    </w:r>
  </w:p>
  <w:p w14:paraId="69234633" w14:textId="77777777" w:rsidR="009802F7" w:rsidRPr="00B71B84" w:rsidRDefault="009802F7" w:rsidP="00080F54">
    <w:pPr>
      <w:pStyle w:val="Footer"/>
      <w:jc w:val="right"/>
      <w:rPr>
        <w:sz w:val="20"/>
        <w:szCs w:val="20"/>
      </w:rPr>
    </w:pPr>
    <w:r w:rsidRPr="00B71B84">
      <w:rPr>
        <w:sz w:val="20"/>
        <w:szCs w:val="20"/>
      </w:rPr>
      <w:tab/>
    </w:r>
    <w:hyperlink r:id="rId2" w:history="1">
      <w:r w:rsidRPr="00B71B84">
        <w:rPr>
          <w:rStyle w:val="Hyperlink"/>
          <w:sz w:val="20"/>
          <w:szCs w:val="20"/>
        </w:rPr>
        <w:t>info@dartington.org.uk</w:t>
      </w:r>
    </w:hyperlink>
  </w:p>
  <w:p w14:paraId="094909BE" w14:textId="77777777" w:rsidR="009802F7" w:rsidRPr="00B71B84" w:rsidRDefault="009802F7" w:rsidP="00080F54">
    <w:pPr>
      <w:pStyle w:val="Footer"/>
      <w:jc w:val="right"/>
      <w:rPr>
        <w:sz w:val="20"/>
        <w:szCs w:val="20"/>
      </w:rPr>
    </w:pPr>
    <w:r w:rsidRPr="00B71B84">
      <w:rPr>
        <w:sz w:val="20"/>
        <w:szCs w:val="20"/>
      </w:rPr>
      <w:tab/>
    </w:r>
    <w:r w:rsidR="00080F54" w:rsidRPr="00B71B84">
      <w:rPr>
        <w:sz w:val="20"/>
        <w:szCs w:val="20"/>
      </w:rPr>
      <w:t>(01803)762400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C297D" w14:textId="77777777" w:rsidR="00083EDA" w:rsidRDefault="00083EDA" w:rsidP="0094038D">
      <w:r>
        <w:separator/>
      </w:r>
    </w:p>
  </w:footnote>
  <w:footnote w:type="continuationSeparator" w:id="0">
    <w:p w14:paraId="5DB3715A" w14:textId="77777777" w:rsidR="00083EDA" w:rsidRDefault="00083EDA" w:rsidP="00940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11C7F" w14:textId="502D8A4B" w:rsidR="0094038D" w:rsidRDefault="00CE51B2" w:rsidP="0094038D">
    <w:pPr>
      <w:pStyle w:val="Header"/>
      <w:ind w:left="-360" w:hanging="90"/>
    </w:pPr>
    <w:r>
      <w:rPr>
        <w:noProof/>
      </w:rPr>
      <w:drawing>
        <wp:anchor distT="0" distB="0" distL="114300" distR="114300" simplePos="0" relativeHeight="251661312" behindDoc="0" locked="0" layoutInCell="1" allowOverlap="1" wp14:anchorId="2573FE96" wp14:editId="5506102B">
          <wp:simplePos x="0" y="0"/>
          <wp:positionH relativeFrom="column">
            <wp:posOffset>4768850</wp:posOffset>
          </wp:positionH>
          <wp:positionV relativeFrom="paragraph">
            <wp:posOffset>59690</wp:posOffset>
          </wp:positionV>
          <wp:extent cx="1221105" cy="467995"/>
          <wp:effectExtent l="0" t="0" r="0" b="1905"/>
          <wp:wrapThrough wrapText="bothSides">
            <wp:wrapPolygon edited="0">
              <wp:start x="0" y="0"/>
              <wp:lineTo x="0" y="21102"/>
              <wp:lineTo x="21342" y="21102"/>
              <wp:lineTo x="21342" y="0"/>
              <wp:lineTo x="0" y="0"/>
            </wp:wrapPolygon>
          </wp:wrapThrough>
          <wp:docPr id="915866722" name="Picture 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26581" name="Picture 6" descr="A black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21105" cy="4679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B69AFA1" wp14:editId="03561C2A">
          <wp:simplePos x="0" y="0"/>
          <wp:positionH relativeFrom="column">
            <wp:posOffset>2556510</wp:posOffset>
          </wp:positionH>
          <wp:positionV relativeFrom="paragraph">
            <wp:posOffset>81280</wp:posOffset>
          </wp:positionV>
          <wp:extent cx="1887220" cy="426720"/>
          <wp:effectExtent l="0" t="0" r="5080" b="5080"/>
          <wp:wrapThrough wrapText="bothSides">
            <wp:wrapPolygon edited="0">
              <wp:start x="0" y="0"/>
              <wp:lineTo x="0" y="21214"/>
              <wp:lineTo x="21513" y="21214"/>
              <wp:lineTo x="21513" y="0"/>
              <wp:lineTo x="0" y="0"/>
            </wp:wrapPolygon>
          </wp:wrapThrough>
          <wp:docPr id="138211669" name="Picture 5" descr="A close up of a st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66679" name="Picture 5" descr="A close up of a stamp&#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887220" cy="4267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424ED15C" wp14:editId="19833992">
          <wp:simplePos x="0" y="0"/>
          <wp:positionH relativeFrom="column">
            <wp:posOffset>1289050</wp:posOffset>
          </wp:positionH>
          <wp:positionV relativeFrom="paragraph">
            <wp:posOffset>76200</wp:posOffset>
          </wp:positionV>
          <wp:extent cx="943610" cy="437515"/>
          <wp:effectExtent l="0" t="0" r="0" b="0"/>
          <wp:wrapThrough wrapText="bothSides">
            <wp:wrapPolygon edited="0">
              <wp:start x="1744" y="1881"/>
              <wp:lineTo x="1744" y="17556"/>
              <wp:lineTo x="19478" y="17556"/>
              <wp:lineTo x="20931" y="10659"/>
              <wp:lineTo x="19187" y="6897"/>
              <wp:lineTo x="15699" y="1881"/>
              <wp:lineTo x="1744" y="1881"/>
            </wp:wrapPolygon>
          </wp:wrapThrough>
          <wp:docPr id="760533330" name="Picture 7"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32005" name="Picture 7" descr="A black and white logo&#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943610" cy="4375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6303DEF" wp14:editId="5A44665C">
          <wp:simplePos x="0" y="0"/>
          <wp:positionH relativeFrom="column">
            <wp:posOffset>28575</wp:posOffset>
          </wp:positionH>
          <wp:positionV relativeFrom="paragraph">
            <wp:posOffset>120015</wp:posOffset>
          </wp:positionV>
          <wp:extent cx="935990" cy="346075"/>
          <wp:effectExtent l="0" t="0" r="3810" b="0"/>
          <wp:wrapThrough wrapText="bothSides">
            <wp:wrapPolygon edited="0">
              <wp:start x="293" y="0"/>
              <wp:lineTo x="0" y="3963"/>
              <wp:lineTo x="0" y="17439"/>
              <wp:lineTo x="293" y="20609"/>
              <wp:lineTo x="5862" y="20609"/>
              <wp:lineTo x="20809" y="19024"/>
              <wp:lineTo x="21395" y="12683"/>
              <wp:lineTo x="21395" y="1585"/>
              <wp:lineTo x="6155" y="0"/>
              <wp:lineTo x="293" y="0"/>
            </wp:wrapPolygon>
          </wp:wrapThrough>
          <wp:docPr id="1234008818"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08353" name="Graphic 1554308353"/>
                  <pic:cNvPicPr/>
                </pic:nvPicPr>
                <pic:blipFill>
                  <a:blip r:embed="rId4">
                    <a:extLst>
                      <a:ext uri="{96DAC541-7B7A-43D3-8B79-37D633B846F1}">
                        <asvg:svgBlip xmlns:asvg="http://schemas.microsoft.com/office/drawing/2016/SVG/main" r:embed="rId5"/>
                      </a:ext>
                    </a:extLst>
                  </a:blip>
                  <a:stretch>
                    <a:fillRect/>
                  </a:stretch>
                </pic:blipFill>
                <pic:spPr>
                  <a:xfrm>
                    <a:off x="0" y="0"/>
                    <a:ext cx="935990" cy="346075"/>
                  </a:xfrm>
                  <a:prstGeom prst="rect">
                    <a:avLst/>
                  </a:prstGeom>
                </pic:spPr>
              </pic:pic>
            </a:graphicData>
          </a:graphic>
          <wp14:sizeRelH relativeFrom="page">
            <wp14:pctWidth>0</wp14:pctWidth>
          </wp14:sizeRelH>
          <wp14:sizeRelV relativeFrom="page">
            <wp14:pctHeight>0</wp14:pctHeight>
          </wp14:sizeRelV>
        </wp:anchor>
      </w:drawing>
    </w:r>
  </w:p>
  <w:p w14:paraId="0B7F2176" w14:textId="21DDEFC1" w:rsidR="0094038D" w:rsidRDefault="009403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8DB65" w14:textId="37C82656" w:rsidR="00D34B0D" w:rsidRDefault="00D34B0D" w:rsidP="0094038D">
    <w:pPr>
      <w:pStyle w:val="Header"/>
      <w:ind w:left="-360" w:hanging="90"/>
    </w:pPr>
    <w:r>
      <w:rPr>
        <w:noProof/>
      </w:rPr>
      <w:drawing>
        <wp:anchor distT="0" distB="0" distL="114300" distR="114300" simplePos="0" relativeHeight="251664384" behindDoc="1" locked="0" layoutInCell="1" allowOverlap="1" wp14:anchorId="5B8218CA" wp14:editId="1F4DA363">
          <wp:simplePos x="0" y="0"/>
          <wp:positionH relativeFrom="column">
            <wp:posOffset>26035</wp:posOffset>
          </wp:positionH>
          <wp:positionV relativeFrom="paragraph">
            <wp:posOffset>-58420</wp:posOffset>
          </wp:positionV>
          <wp:extent cx="1384300" cy="511810"/>
          <wp:effectExtent l="0" t="0" r="0" b="0"/>
          <wp:wrapThrough wrapText="bothSides">
            <wp:wrapPolygon edited="0">
              <wp:start x="594" y="0"/>
              <wp:lineTo x="0" y="3752"/>
              <wp:lineTo x="0" y="17687"/>
              <wp:lineTo x="594" y="20903"/>
              <wp:lineTo x="5747" y="20903"/>
              <wp:lineTo x="11295" y="20903"/>
              <wp:lineTo x="21006" y="18759"/>
              <wp:lineTo x="21006" y="16615"/>
              <wp:lineTo x="19817" y="13400"/>
              <wp:lineTo x="17439" y="8576"/>
              <wp:lineTo x="21402" y="6968"/>
              <wp:lineTo x="21402" y="1608"/>
              <wp:lineTo x="5747" y="0"/>
              <wp:lineTo x="594" y="0"/>
            </wp:wrapPolygon>
          </wp:wrapThrough>
          <wp:docPr id="199888793"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08353" name="Graphic 1554308353"/>
                  <pic:cNvPicPr/>
                </pic:nvPicPr>
                <pic:blipFill>
                  <a:blip r:embed="rId1">
                    <a:extLst>
                      <a:ext uri="{96DAC541-7B7A-43D3-8B79-37D633B846F1}">
                        <asvg:svgBlip xmlns:asvg="http://schemas.microsoft.com/office/drawing/2016/SVG/main" r:embed="rId2"/>
                      </a:ext>
                    </a:extLst>
                  </a:blip>
                  <a:stretch>
                    <a:fillRect/>
                  </a:stretch>
                </pic:blipFill>
                <pic:spPr>
                  <a:xfrm>
                    <a:off x="0" y="0"/>
                    <a:ext cx="1384300" cy="5118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3E2970B5" wp14:editId="0081D56D">
          <wp:simplePos x="0" y="0"/>
          <wp:positionH relativeFrom="column">
            <wp:posOffset>2106930</wp:posOffset>
          </wp:positionH>
          <wp:positionV relativeFrom="paragraph">
            <wp:posOffset>-107950</wp:posOffset>
          </wp:positionV>
          <wp:extent cx="1306195" cy="605155"/>
          <wp:effectExtent l="0" t="0" r="0" b="0"/>
          <wp:wrapThrough wrapText="bothSides">
            <wp:wrapPolygon edited="0">
              <wp:start x="1890" y="2267"/>
              <wp:lineTo x="1890" y="16772"/>
              <wp:lineTo x="2520" y="17226"/>
              <wp:lineTo x="8821" y="18132"/>
              <wp:lineTo x="18481" y="18132"/>
              <wp:lineTo x="19321" y="17226"/>
              <wp:lineTo x="20791" y="12693"/>
              <wp:lineTo x="20791" y="9519"/>
              <wp:lineTo x="15751" y="2267"/>
              <wp:lineTo x="1890" y="2267"/>
            </wp:wrapPolygon>
          </wp:wrapThrough>
          <wp:docPr id="1675946730" name="Picture 7"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32005" name="Picture 7" descr="A black and white logo&#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1306195" cy="6051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3C2DC232" wp14:editId="0FE55C84">
          <wp:simplePos x="0" y="0"/>
          <wp:positionH relativeFrom="column">
            <wp:posOffset>4109085</wp:posOffset>
          </wp:positionH>
          <wp:positionV relativeFrom="paragraph">
            <wp:posOffset>-106680</wp:posOffset>
          </wp:positionV>
          <wp:extent cx="2638425" cy="596265"/>
          <wp:effectExtent l="0" t="0" r="3175" b="635"/>
          <wp:wrapThrough wrapText="bothSides">
            <wp:wrapPolygon edited="0">
              <wp:start x="0" y="0"/>
              <wp:lineTo x="0" y="21163"/>
              <wp:lineTo x="21522" y="21163"/>
              <wp:lineTo x="21522" y="0"/>
              <wp:lineTo x="0" y="0"/>
            </wp:wrapPolygon>
          </wp:wrapThrough>
          <wp:docPr id="463818512" name="Picture 5" descr="A close up of a st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66679" name="Picture 5" descr="A close up of a stamp&#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2638425" cy="5962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E087E3C" wp14:editId="6D1AE3FB">
          <wp:simplePos x="0" y="0"/>
          <wp:positionH relativeFrom="column">
            <wp:posOffset>7444740</wp:posOffset>
          </wp:positionH>
          <wp:positionV relativeFrom="paragraph">
            <wp:posOffset>-109220</wp:posOffset>
          </wp:positionV>
          <wp:extent cx="1612900" cy="617855"/>
          <wp:effectExtent l="0" t="0" r="0" b="4445"/>
          <wp:wrapThrough wrapText="bothSides">
            <wp:wrapPolygon edited="0">
              <wp:start x="0" y="0"/>
              <wp:lineTo x="0" y="21311"/>
              <wp:lineTo x="21430" y="21311"/>
              <wp:lineTo x="21430" y="0"/>
              <wp:lineTo x="0" y="0"/>
            </wp:wrapPolygon>
          </wp:wrapThrough>
          <wp:docPr id="2127769061" name="Picture 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26581" name="Picture 6" descr="A black and white logo&#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1612900" cy="617855"/>
                  </a:xfrm>
                  <a:prstGeom prst="rect">
                    <a:avLst/>
                  </a:prstGeom>
                </pic:spPr>
              </pic:pic>
            </a:graphicData>
          </a:graphic>
          <wp14:sizeRelH relativeFrom="page">
            <wp14:pctWidth>0</wp14:pctWidth>
          </wp14:sizeRelH>
          <wp14:sizeRelV relativeFrom="page">
            <wp14:pctHeight>0</wp14:pctHeight>
          </wp14:sizeRelV>
        </wp:anchor>
      </w:drawing>
    </w:r>
  </w:p>
  <w:p w14:paraId="4795847D" w14:textId="77777777" w:rsidR="00D34B0D" w:rsidRDefault="00D34B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0C4DA" w14:textId="3F7A7428" w:rsidR="00D34B0D" w:rsidRDefault="00D34B0D" w:rsidP="0094038D">
    <w:pPr>
      <w:pStyle w:val="Header"/>
      <w:ind w:left="-360" w:hanging="90"/>
    </w:pPr>
    <w:r>
      <w:rPr>
        <w:noProof/>
      </w:rPr>
      <w:drawing>
        <wp:anchor distT="0" distB="0" distL="114300" distR="114300" simplePos="0" relativeHeight="251671552" behindDoc="0" locked="0" layoutInCell="1" allowOverlap="1" wp14:anchorId="3E7185D4" wp14:editId="57C6F540">
          <wp:simplePos x="0" y="0"/>
          <wp:positionH relativeFrom="column">
            <wp:posOffset>7444740</wp:posOffset>
          </wp:positionH>
          <wp:positionV relativeFrom="paragraph">
            <wp:posOffset>-109220</wp:posOffset>
          </wp:positionV>
          <wp:extent cx="1612900" cy="617855"/>
          <wp:effectExtent l="0" t="0" r="0" b="4445"/>
          <wp:wrapThrough wrapText="bothSides">
            <wp:wrapPolygon edited="0">
              <wp:start x="0" y="0"/>
              <wp:lineTo x="0" y="21311"/>
              <wp:lineTo x="21430" y="21311"/>
              <wp:lineTo x="21430" y="0"/>
              <wp:lineTo x="0" y="0"/>
            </wp:wrapPolygon>
          </wp:wrapThrough>
          <wp:docPr id="1796653914" name="Picture 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26581" name="Picture 6" descr="A black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612900" cy="617855"/>
                  </a:xfrm>
                  <a:prstGeom prst="rect">
                    <a:avLst/>
                  </a:prstGeom>
                </pic:spPr>
              </pic:pic>
            </a:graphicData>
          </a:graphic>
          <wp14:sizeRelH relativeFrom="page">
            <wp14:pctWidth>0</wp14:pctWidth>
          </wp14:sizeRelH>
          <wp14:sizeRelV relativeFrom="page">
            <wp14:pctHeight>0</wp14:pctHeight>
          </wp14:sizeRelV>
        </wp:anchor>
      </w:drawing>
    </w:r>
  </w:p>
  <w:p w14:paraId="63BF4927" w14:textId="77777777" w:rsidR="00D34B0D" w:rsidRDefault="00D34B0D" w:rsidP="00D34B0D">
    <w:pPr>
      <w:pStyle w:val="Header"/>
      <w:ind w:left="-360" w:hanging="90"/>
    </w:pPr>
    <w:r>
      <w:rPr>
        <w:noProof/>
      </w:rPr>
      <w:drawing>
        <wp:anchor distT="0" distB="0" distL="114300" distR="114300" simplePos="0" relativeHeight="251675648" behindDoc="0" locked="0" layoutInCell="1" allowOverlap="1" wp14:anchorId="3C66453E" wp14:editId="3A7B40D4">
          <wp:simplePos x="0" y="0"/>
          <wp:positionH relativeFrom="column">
            <wp:posOffset>4768850</wp:posOffset>
          </wp:positionH>
          <wp:positionV relativeFrom="paragraph">
            <wp:posOffset>59690</wp:posOffset>
          </wp:positionV>
          <wp:extent cx="1221105" cy="467995"/>
          <wp:effectExtent l="0" t="0" r="0" b="1905"/>
          <wp:wrapThrough wrapText="bothSides">
            <wp:wrapPolygon edited="0">
              <wp:start x="0" y="0"/>
              <wp:lineTo x="0" y="21102"/>
              <wp:lineTo x="21342" y="21102"/>
              <wp:lineTo x="21342" y="0"/>
              <wp:lineTo x="0" y="0"/>
            </wp:wrapPolygon>
          </wp:wrapThrough>
          <wp:docPr id="1292279657" name="Picture 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26581" name="Picture 6" descr="A black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21105" cy="4679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2572CEAC" wp14:editId="406F652A">
          <wp:simplePos x="0" y="0"/>
          <wp:positionH relativeFrom="column">
            <wp:posOffset>2556510</wp:posOffset>
          </wp:positionH>
          <wp:positionV relativeFrom="paragraph">
            <wp:posOffset>81280</wp:posOffset>
          </wp:positionV>
          <wp:extent cx="1887220" cy="426720"/>
          <wp:effectExtent l="0" t="0" r="5080" b="5080"/>
          <wp:wrapThrough wrapText="bothSides">
            <wp:wrapPolygon edited="0">
              <wp:start x="0" y="0"/>
              <wp:lineTo x="0" y="21214"/>
              <wp:lineTo x="21513" y="21214"/>
              <wp:lineTo x="21513" y="0"/>
              <wp:lineTo x="0" y="0"/>
            </wp:wrapPolygon>
          </wp:wrapThrough>
          <wp:docPr id="1193298786" name="Picture 5" descr="A close up of a st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66679" name="Picture 5" descr="A close up of a stamp&#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887220" cy="4267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0C88DD71" wp14:editId="79A40214">
          <wp:simplePos x="0" y="0"/>
          <wp:positionH relativeFrom="column">
            <wp:posOffset>1289050</wp:posOffset>
          </wp:positionH>
          <wp:positionV relativeFrom="paragraph">
            <wp:posOffset>76200</wp:posOffset>
          </wp:positionV>
          <wp:extent cx="943610" cy="437515"/>
          <wp:effectExtent l="0" t="0" r="0" b="0"/>
          <wp:wrapThrough wrapText="bothSides">
            <wp:wrapPolygon edited="0">
              <wp:start x="1744" y="1881"/>
              <wp:lineTo x="1744" y="17556"/>
              <wp:lineTo x="19478" y="17556"/>
              <wp:lineTo x="20931" y="10659"/>
              <wp:lineTo x="19187" y="6897"/>
              <wp:lineTo x="15699" y="1881"/>
              <wp:lineTo x="1744" y="1881"/>
            </wp:wrapPolygon>
          </wp:wrapThrough>
          <wp:docPr id="1702262272" name="Picture 7"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32005" name="Picture 7" descr="A black and white logo&#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943610" cy="4375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23F0A4CA" wp14:editId="61EEA608">
          <wp:simplePos x="0" y="0"/>
          <wp:positionH relativeFrom="column">
            <wp:posOffset>28575</wp:posOffset>
          </wp:positionH>
          <wp:positionV relativeFrom="paragraph">
            <wp:posOffset>120015</wp:posOffset>
          </wp:positionV>
          <wp:extent cx="935990" cy="346075"/>
          <wp:effectExtent l="0" t="0" r="3810" b="0"/>
          <wp:wrapThrough wrapText="bothSides">
            <wp:wrapPolygon edited="0">
              <wp:start x="293" y="0"/>
              <wp:lineTo x="0" y="3963"/>
              <wp:lineTo x="0" y="17439"/>
              <wp:lineTo x="293" y="20609"/>
              <wp:lineTo x="5862" y="20609"/>
              <wp:lineTo x="20809" y="19024"/>
              <wp:lineTo x="21395" y="12683"/>
              <wp:lineTo x="21395" y="1585"/>
              <wp:lineTo x="6155" y="0"/>
              <wp:lineTo x="293" y="0"/>
            </wp:wrapPolygon>
          </wp:wrapThrough>
          <wp:docPr id="1290258638"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08353" name="Graphic 1554308353"/>
                  <pic:cNvPicPr/>
                </pic:nvPicPr>
                <pic:blipFill>
                  <a:blip r:embed="rId4">
                    <a:extLst>
                      <a:ext uri="{96DAC541-7B7A-43D3-8B79-37D633B846F1}">
                        <asvg:svgBlip xmlns:asvg="http://schemas.microsoft.com/office/drawing/2016/SVG/main" r:embed="rId5"/>
                      </a:ext>
                    </a:extLst>
                  </a:blip>
                  <a:stretch>
                    <a:fillRect/>
                  </a:stretch>
                </pic:blipFill>
                <pic:spPr>
                  <a:xfrm>
                    <a:off x="0" y="0"/>
                    <a:ext cx="935990" cy="346075"/>
                  </a:xfrm>
                  <a:prstGeom prst="rect">
                    <a:avLst/>
                  </a:prstGeom>
                </pic:spPr>
              </pic:pic>
            </a:graphicData>
          </a:graphic>
          <wp14:sizeRelH relativeFrom="page">
            <wp14:pctWidth>0</wp14:pctWidth>
          </wp14:sizeRelH>
          <wp14:sizeRelV relativeFrom="page">
            <wp14:pctHeight>0</wp14:pctHeight>
          </wp14:sizeRelV>
        </wp:anchor>
      </w:drawing>
    </w:r>
  </w:p>
  <w:p w14:paraId="061CA003" w14:textId="77777777" w:rsidR="00D34B0D" w:rsidRDefault="00D34B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7745"/>
    <w:multiLevelType w:val="hybridMultilevel"/>
    <w:tmpl w:val="8D0A28E4"/>
    <w:lvl w:ilvl="0" w:tplc="737E2E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77EEB"/>
    <w:multiLevelType w:val="hybridMultilevel"/>
    <w:tmpl w:val="D9427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A20E3A"/>
    <w:multiLevelType w:val="hybridMultilevel"/>
    <w:tmpl w:val="5C965DE8"/>
    <w:lvl w:ilvl="0" w:tplc="E74A906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0FEF05F2"/>
    <w:multiLevelType w:val="hybridMultilevel"/>
    <w:tmpl w:val="EB222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4F5CAF"/>
    <w:multiLevelType w:val="hybridMultilevel"/>
    <w:tmpl w:val="A0DA5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14ECF"/>
    <w:multiLevelType w:val="hybridMultilevel"/>
    <w:tmpl w:val="0E30A0FA"/>
    <w:lvl w:ilvl="0" w:tplc="1FFC60E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15C133B5"/>
    <w:multiLevelType w:val="hybridMultilevel"/>
    <w:tmpl w:val="2EB66A62"/>
    <w:lvl w:ilvl="0" w:tplc="7D26AE82">
      <w:start w:val="2"/>
      <w:numFmt w:val="bullet"/>
      <w:lvlText w:val=""/>
      <w:lvlJc w:val="left"/>
      <w:pPr>
        <w:ind w:left="720" w:hanging="360"/>
      </w:pPr>
      <w:rPr>
        <w:rFonts w:ascii="Symbol" w:eastAsiaTheme="majorEastAsia" w:hAnsi="Symbol" w:cs="Times New Roman (Headings 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5447C1"/>
    <w:multiLevelType w:val="hybridMultilevel"/>
    <w:tmpl w:val="2E24A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9F184F"/>
    <w:multiLevelType w:val="hybridMultilevel"/>
    <w:tmpl w:val="DA2A2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FA4EEA"/>
    <w:multiLevelType w:val="hybridMultilevel"/>
    <w:tmpl w:val="46EC3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EC7C06"/>
    <w:multiLevelType w:val="hybridMultilevel"/>
    <w:tmpl w:val="67162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36442A"/>
    <w:multiLevelType w:val="hybridMultilevel"/>
    <w:tmpl w:val="763EA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07648F"/>
    <w:multiLevelType w:val="hybridMultilevel"/>
    <w:tmpl w:val="95347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7179ED"/>
    <w:multiLevelType w:val="hybridMultilevel"/>
    <w:tmpl w:val="E6DC3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6C4263"/>
    <w:multiLevelType w:val="hybridMultilevel"/>
    <w:tmpl w:val="AFD06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A6472D"/>
    <w:multiLevelType w:val="hybridMultilevel"/>
    <w:tmpl w:val="80A0E898"/>
    <w:lvl w:ilvl="0" w:tplc="7D26AE82">
      <w:start w:val="2"/>
      <w:numFmt w:val="bullet"/>
      <w:lvlText w:val=""/>
      <w:lvlJc w:val="left"/>
      <w:pPr>
        <w:ind w:left="360" w:hanging="360"/>
      </w:pPr>
      <w:rPr>
        <w:rFonts w:ascii="Symbol" w:eastAsiaTheme="majorEastAsia" w:hAnsi="Symbol" w:cs="Times New Roman (Headings C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CAA1CAA"/>
    <w:multiLevelType w:val="hybridMultilevel"/>
    <w:tmpl w:val="6EB81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F74293"/>
    <w:multiLevelType w:val="hybridMultilevel"/>
    <w:tmpl w:val="3960675A"/>
    <w:lvl w:ilvl="0" w:tplc="6A2A4B5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15:restartNumberingAfterBreak="0">
    <w:nsid w:val="63591367"/>
    <w:multiLevelType w:val="hybridMultilevel"/>
    <w:tmpl w:val="770226D0"/>
    <w:lvl w:ilvl="0" w:tplc="D8ACC6D6">
      <w:start w:val="1"/>
      <w:numFmt w:val="bullet"/>
      <w:lvlText w:val="-"/>
      <w:lvlJc w:val="left"/>
      <w:pPr>
        <w:ind w:left="720" w:hanging="360"/>
      </w:pPr>
      <w:rPr>
        <w:rFonts w:ascii="Rubik" w:eastAsiaTheme="minorHAnsi" w:hAnsi="Rubik" w:cs="Rubik"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B504A9"/>
    <w:multiLevelType w:val="hybridMultilevel"/>
    <w:tmpl w:val="B93CC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776322"/>
    <w:multiLevelType w:val="hybridMultilevel"/>
    <w:tmpl w:val="0596A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85619B"/>
    <w:multiLevelType w:val="hybridMultilevel"/>
    <w:tmpl w:val="13B8E0F6"/>
    <w:lvl w:ilvl="0" w:tplc="7794E07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6F2CC1"/>
    <w:multiLevelType w:val="hybridMultilevel"/>
    <w:tmpl w:val="DE028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DF4B9D"/>
    <w:multiLevelType w:val="hybridMultilevel"/>
    <w:tmpl w:val="00C85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4255295">
    <w:abstractNumId w:val="23"/>
  </w:num>
  <w:num w:numId="2" w16cid:durableId="2089688611">
    <w:abstractNumId w:val="22"/>
  </w:num>
  <w:num w:numId="3" w16cid:durableId="483283100">
    <w:abstractNumId w:val="16"/>
  </w:num>
  <w:num w:numId="4" w16cid:durableId="396782829">
    <w:abstractNumId w:val="20"/>
  </w:num>
  <w:num w:numId="5" w16cid:durableId="1833716507">
    <w:abstractNumId w:val="7"/>
  </w:num>
  <w:num w:numId="6" w16cid:durableId="1504004256">
    <w:abstractNumId w:val="1"/>
  </w:num>
  <w:num w:numId="7" w16cid:durableId="1280802116">
    <w:abstractNumId w:val="3"/>
  </w:num>
  <w:num w:numId="8" w16cid:durableId="768737713">
    <w:abstractNumId w:val="9"/>
  </w:num>
  <w:num w:numId="9" w16cid:durableId="619528574">
    <w:abstractNumId w:val="21"/>
  </w:num>
  <w:num w:numId="10" w16cid:durableId="610742893">
    <w:abstractNumId w:val="17"/>
  </w:num>
  <w:num w:numId="11" w16cid:durableId="1090006291">
    <w:abstractNumId w:val="8"/>
  </w:num>
  <w:num w:numId="12" w16cid:durableId="1395470319">
    <w:abstractNumId w:val="4"/>
  </w:num>
  <w:num w:numId="13" w16cid:durableId="1777677103">
    <w:abstractNumId w:val="12"/>
  </w:num>
  <w:num w:numId="14" w16cid:durableId="1943024657">
    <w:abstractNumId w:val="10"/>
  </w:num>
  <w:num w:numId="15" w16cid:durableId="722945683">
    <w:abstractNumId w:val="6"/>
  </w:num>
  <w:num w:numId="16" w16cid:durableId="1936549659">
    <w:abstractNumId w:val="11"/>
  </w:num>
  <w:num w:numId="17" w16cid:durableId="1549368240">
    <w:abstractNumId w:val="2"/>
  </w:num>
  <w:num w:numId="18" w16cid:durableId="791556031">
    <w:abstractNumId w:val="13"/>
  </w:num>
  <w:num w:numId="19" w16cid:durableId="751004397">
    <w:abstractNumId w:val="19"/>
  </w:num>
  <w:num w:numId="20" w16cid:durableId="638850666">
    <w:abstractNumId w:val="5"/>
  </w:num>
  <w:num w:numId="21" w16cid:durableId="309987824">
    <w:abstractNumId w:val="15"/>
  </w:num>
  <w:num w:numId="22" w16cid:durableId="1875771786">
    <w:abstractNumId w:val="0"/>
  </w:num>
  <w:num w:numId="23" w16cid:durableId="490682200">
    <w:abstractNumId w:val="18"/>
  </w:num>
  <w:num w:numId="24" w16cid:durableId="680162700">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tie Potter">
    <w15:presenceInfo w15:providerId="AD" w15:userId="S::Katie.potter@dartington.org.uk::7a77b4a7-9eb8-4343-bb8b-c88009f831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B44"/>
    <w:rsid w:val="00013BF2"/>
    <w:rsid w:val="000533A0"/>
    <w:rsid w:val="00055896"/>
    <w:rsid w:val="0006130E"/>
    <w:rsid w:val="00080485"/>
    <w:rsid w:val="00080F54"/>
    <w:rsid w:val="00083EDA"/>
    <w:rsid w:val="000B0438"/>
    <w:rsid w:val="000E643A"/>
    <w:rsid w:val="000F67B2"/>
    <w:rsid w:val="00122E1A"/>
    <w:rsid w:val="00142190"/>
    <w:rsid w:val="001624FA"/>
    <w:rsid w:val="001A2E3F"/>
    <w:rsid w:val="001B4CBC"/>
    <w:rsid w:val="001D7628"/>
    <w:rsid w:val="001E1854"/>
    <w:rsid w:val="001E6AEB"/>
    <w:rsid w:val="001F161B"/>
    <w:rsid w:val="001F2CF3"/>
    <w:rsid w:val="001F379D"/>
    <w:rsid w:val="00264E23"/>
    <w:rsid w:val="002C2584"/>
    <w:rsid w:val="002D52C4"/>
    <w:rsid w:val="00306284"/>
    <w:rsid w:val="00322248"/>
    <w:rsid w:val="00341C26"/>
    <w:rsid w:val="00373A34"/>
    <w:rsid w:val="003973F4"/>
    <w:rsid w:val="003B5F82"/>
    <w:rsid w:val="003F2A30"/>
    <w:rsid w:val="00413A93"/>
    <w:rsid w:val="004542B5"/>
    <w:rsid w:val="00461825"/>
    <w:rsid w:val="00481B6D"/>
    <w:rsid w:val="004823F1"/>
    <w:rsid w:val="004A6C9C"/>
    <w:rsid w:val="004D41AA"/>
    <w:rsid w:val="004F4A8C"/>
    <w:rsid w:val="00500469"/>
    <w:rsid w:val="00552CFE"/>
    <w:rsid w:val="00556E6A"/>
    <w:rsid w:val="00583B87"/>
    <w:rsid w:val="005E0F2E"/>
    <w:rsid w:val="005F1BAE"/>
    <w:rsid w:val="00601E90"/>
    <w:rsid w:val="00615DEA"/>
    <w:rsid w:val="006167B8"/>
    <w:rsid w:val="0068144A"/>
    <w:rsid w:val="006A29DD"/>
    <w:rsid w:val="006A5B44"/>
    <w:rsid w:val="006C19C8"/>
    <w:rsid w:val="006D4783"/>
    <w:rsid w:val="006E639D"/>
    <w:rsid w:val="006F30E9"/>
    <w:rsid w:val="007051F0"/>
    <w:rsid w:val="0070523F"/>
    <w:rsid w:val="00713B28"/>
    <w:rsid w:val="0073058B"/>
    <w:rsid w:val="00742BBE"/>
    <w:rsid w:val="007477E8"/>
    <w:rsid w:val="00765D49"/>
    <w:rsid w:val="00780D9C"/>
    <w:rsid w:val="007A091B"/>
    <w:rsid w:val="007B02DC"/>
    <w:rsid w:val="007C2DD7"/>
    <w:rsid w:val="007C5767"/>
    <w:rsid w:val="007C7FEE"/>
    <w:rsid w:val="0084645A"/>
    <w:rsid w:val="008778CC"/>
    <w:rsid w:val="00881EE9"/>
    <w:rsid w:val="00896D3A"/>
    <w:rsid w:val="008E1F6F"/>
    <w:rsid w:val="008E75F9"/>
    <w:rsid w:val="0094038D"/>
    <w:rsid w:val="00942905"/>
    <w:rsid w:val="00961131"/>
    <w:rsid w:val="0097245C"/>
    <w:rsid w:val="009802F7"/>
    <w:rsid w:val="0098746F"/>
    <w:rsid w:val="00991865"/>
    <w:rsid w:val="00995E0D"/>
    <w:rsid w:val="00995F23"/>
    <w:rsid w:val="00997153"/>
    <w:rsid w:val="009B2405"/>
    <w:rsid w:val="009B5E6C"/>
    <w:rsid w:val="009E5CC4"/>
    <w:rsid w:val="00AA22F9"/>
    <w:rsid w:val="00AA38BB"/>
    <w:rsid w:val="00AB05D8"/>
    <w:rsid w:val="00AB33AA"/>
    <w:rsid w:val="00AC05B1"/>
    <w:rsid w:val="00B160F0"/>
    <w:rsid w:val="00B24B48"/>
    <w:rsid w:val="00B25587"/>
    <w:rsid w:val="00B519FA"/>
    <w:rsid w:val="00B57BDC"/>
    <w:rsid w:val="00B71B84"/>
    <w:rsid w:val="00BA7BB6"/>
    <w:rsid w:val="00BB738A"/>
    <w:rsid w:val="00BD3BAA"/>
    <w:rsid w:val="00BE2098"/>
    <w:rsid w:val="00BF3F6B"/>
    <w:rsid w:val="00C06D7E"/>
    <w:rsid w:val="00C13EE6"/>
    <w:rsid w:val="00C23607"/>
    <w:rsid w:val="00C46D67"/>
    <w:rsid w:val="00C47491"/>
    <w:rsid w:val="00C475CD"/>
    <w:rsid w:val="00C70C17"/>
    <w:rsid w:val="00C72FBF"/>
    <w:rsid w:val="00C73E0F"/>
    <w:rsid w:val="00C745CB"/>
    <w:rsid w:val="00CA1238"/>
    <w:rsid w:val="00CA1AF4"/>
    <w:rsid w:val="00CB23AB"/>
    <w:rsid w:val="00CB7887"/>
    <w:rsid w:val="00CE51B2"/>
    <w:rsid w:val="00D22A65"/>
    <w:rsid w:val="00D27AC0"/>
    <w:rsid w:val="00D30AB0"/>
    <w:rsid w:val="00D34B0D"/>
    <w:rsid w:val="00D92BE0"/>
    <w:rsid w:val="00D93DF2"/>
    <w:rsid w:val="00DA2DA4"/>
    <w:rsid w:val="00DA3C45"/>
    <w:rsid w:val="00DA485B"/>
    <w:rsid w:val="00DC04BF"/>
    <w:rsid w:val="00DC1D2F"/>
    <w:rsid w:val="00DC5BDD"/>
    <w:rsid w:val="00E1004A"/>
    <w:rsid w:val="00E60D9D"/>
    <w:rsid w:val="00E651FA"/>
    <w:rsid w:val="00ED2E5C"/>
    <w:rsid w:val="00EF3E93"/>
    <w:rsid w:val="00F019DA"/>
    <w:rsid w:val="00F250F0"/>
    <w:rsid w:val="00F464C1"/>
    <w:rsid w:val="00F6521E"/>
    <w:rsid w:val="00F6690E"/>
    <w:rsid w:val="00F918B6"/>
    <w:rsid w:val="00FA0B27"/>
    <w:rsid w:val="00FB555C"/>
    <w:rsid w:val="00FD5FB8"/>
    <w:rsid w:val="00FE54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D3246"/>
  <w14:defaultImageDpi w14:val="32767"/>
  <w15:chartTrackingRefBased/>
  <w15:docId w15:val="{32944166-900F-4349-AE9D-830970D2E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LABE"/>
    <w:rsid w:val="007477E8"/>
    <w:rPr>
      <w:rFonts w:ascii="Rubik" w:hAnsi="Rubik"/>
    </w:rPr>
  </w:style>
  <w:style w:type="paragraph" w:styleId="Heading1">
    <w:name w:val="heading 1"/>
    <w:basedOn w:val="Normal"/>
    <w:next w:val="Normal"/>
    <w:link w:val="Heading1Char"/>
    <w:uiPriority w:val="9"/>
    <w:rsid w:val="007477E8"/>
    <w:pPr>
      <w:keepNext/>
      <w:keepLines/>
      <w:spacing w:before="240"/>
      <w:outlineLvl w:val="0"/>
    </w:pPr>
    <w:rPr>
      <w:rFonts w:eastAsiaTheme="majorEastAsia" w:cstheme="majorBidi"/>
      <w:color w:val="000000" w:themeColor="text1"/>
      <w:szCs w:val="32"/>
    </w:rPr>
  </w:style>
  <w:style w:type="paragraph" w:styleId="Heading2">
    <w:name w:val="heading 2"/>
    <w:aliases w:val="Main Subtitle"/>
    <w:basedOn w:val="Normal"/>
    <w:next w:val="Normal"/>
    <w:link w:val="Heading2Char"/>
    <w:uiPriority w:val="9"/>
    <w:unhideWhenUsed/>
    <w:qFormat/>
    <w:rsid w:val="00881EE9"/>
    <w:pPr>
      <w:keepNext/>
      <w:keepLines/>
      <w:spacing w:before="40"/>
      <w:outlineLvl w:val="1"/>
    </w:pPr>
    <w:rPr>
      <w:rFonts w:ascii="Rubik Medium" w:eastAsiaTheme="majorEastAsia" w:hAnsi="Rubik Medium" w:cstheme="majorBidi"/>
      <w:b/>
      <w:color w:val="29006C"/>
      <w:sz w:val="28"/>
      <w:szCs w:val="26"/>
    </w:rPr>
  </w:style>
  <w:style w:type="paragraph" w:styleId="Heading3">
    <w:name w:val="heading 3"/>
    <w:basedOn w:val="Normal"/>
    <w:next w:val="Normal"/>
    <w:link w:val="Heading3Char"/>
    <w:uiPriority w:val="9"/>
    <w:unhideWhenUsed/>
    <w:rsid w:val="00C475C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rsid w:val="00C475C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rsid w:val="00C475CD"/>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038D"/>
    <w:pPr>
      <w:tabs>
        <w:tab w:val="center" w:pos="4680"/>
        <w:tab w:val="right" w:pos="9360"/>
      </w:tabs>
    </w:pPr>
  </w:style>
  <w:style w:type="character" w:customStyle="1" w:styleId="HeaderChar">
    <w:name w:val="Header Char"/>
    <w:basedOn w:val="DefaultParagraphFont"/>
    <w:link w:val="Header"/>
    <w:uiPriority w:val="99"/>
    <w:rsid w:val="0094038D"/>
    <w:rPr>
      <w:rFonts w:ascii="Titillium Web Light" w:hAnsi="Titillium Web Light"/>
      <w:sz w:val="22"/>
    </w:rPr>
  </w:style>
  <w:style w:type="paragraph" w:styleId="Footer">
    <w:name w:val="footer"/>
    <w:basedOn w:val="Normal"/>
    <w:link w:val="FooterChar"/>
    <w:uiPriority w:val="99"/>
    <w:unhideWhenUsed/>
    <w:rsid w:val="0094038D"/>
    <w:pPr>
      <w:tabs>
        <w:tab w:val="center" w:pos="4680"/>
        <w:tab w:val="right" w:pos="9360"/>
      </w:tabs>
    </w:pPr>
  </w:style>
  <w:style w:type="character" w:customStyle="1" w:styleId="FooterChar">
    <w:name w:val="Footer Char"/>
    <w:basedOn w:val="DefaultParagraphFont"/>
    <w:link w:val="Footer"/>
    <w:uiPriority w:val="99"/>
    <w:rsid w:val="0094038D"/>
    <w:rPr>
      <w:rFonts w:ascii="Titillium Web Light" w:hAnsi="Titillium Web Light"/>
      <w:sz w:val="22"/>
    </w:rPr>
  </w:style>
  <w:style w:type="paragraph" w:styleId="NoSpacing">
    <w:name w:val="No Spacing"/>
    <w:aliases w:val="Heading"/>
    <w:uiPriority w:val="1"/>
    <w:qFormat/>
    <w:rsid w:val="002C2584"/>
    <w:rPr>
      <w:rFonts w:ascii="Rubik" w:hAnsi="Rubik"/>
      <w:b/>
      <w:color w:val="29006C"/>
      <w:sz w:val="40"/>
    </w:rPr>
  </w:style>
  <w:style w:type="character" w:customStyle="1" w:styleId="Heading1Char">
    <w:name w:val="Heading 1 Char"/>
    <w:basedOn w:val="DefaultParagraphFont"/>
    <w:link w:val="Heading1"/>
    <w:uiPriority w:val="9"/>
    <w:rsid w:val="007477E8"/>
    <w:rPr>
      <w:rFonts w:ascii="Rubik" w:eastAsiaTheme="majorEastAsia" w:hAnsi="Rubik" w:cstheme="majorBidi"/>
      <w:color w:val="000000" w:themeColor="text1"/>
      <w:szCs w:val="32"/>
    </w:rPr>
  </w:style>
  <w:style w:type="character" w:customStyle="1" w:styleId="Heading2Char">
    <w:name w:val="Heading 2 Char"/>
    <w:aliases w:val="Main Subtitle Char"/>
    <w:basedOn w:val="DefaultParagraphFont"/>
    <w:link w:val="Heading2"/>
    <w:uiPriority w:val="9"/>
    <w:rsid w:val="00881EE9"/>
    <w:rPr>
      <w:rFonts w:ascii="Rubik Medium" w:eastAsiaTheme="majorEastAsia" w:hAnsi="Rubik Medium" w:cstheme="majorBidi"/>
      <w:color w:val="29006C"/>
      <w:sz w:val="28"/>
      <w:szCs w:val="26"/>
    </w:rPr>
  </w:style>
  <w:style w:type="character" w:customStyle="1" w:styleId="Heading3Char">
    <w:name w:val="Heading 3 Char"/>
    <w:basedOn w:val="DefaultParagraphFont"/>
    <w:link w:val="Heading3"/>
    <w:uiPriority w:val="9"/>
    <w:rsid w:val="00C475CD"/>
    <w:rPr>
      <w:rFonts w:asciiTheme="majorHAnsi" w:eastAsiaTheme="majorEastAsia" w:hAnsiTheme="majorHAnsi" w:cstheme="majorBidi"/>
      <w:b/>
      <w:color w:val="1F3763" w:themeColor="accent1" w:themeShade="7F"/>
    </w:rPr>
  </w:style>
  <w:style w:type="character" w:customStyle="1" w:styleId="Heading4Char">
    <w:name w:val="Heading 4 Char"/>
    <w:basedOn w:val="DefaultParagraphFont"/>
    <w:link w:val="Heading4"/>
    <w:uiPriority w:val="9"/>
    <w:rsid w:val="00C475CD"/>
    <w:rPr>
      <w:rFonts w:asciiTheme="majorHAnsi" w:eastAsiaTheme="majorEastAsia" w:hAnsiTheme="majorHAnsi" w:cstheme="majorBidi"/>
      <w:b/>
      <w:i/>
      <w:iCs/>
      <w:color w:val="2F5496" w:themeColor="accent1" w:themeShade="BF"/>
      <w:sz w:val="22"/>
    </w:rPr>
  </w:style>
  <w:style w:type="character" w:customStyle="1" w:styleId="Heading5Char">
    <w:name w:val="Heading 5 Char"/>
    <w:basedOn w:val="DefaultParagraphFont"/>
    <w:link w:val="Heading5"/>
    <w:uiPriority w:val="9"/>
    <w:rsid w:val="00C475CD"/>
    <w:rPr>
      <w:rFonts w:asciiTheme="majorHAnsi" w:eastAsiaTheme="majorEastAsia" w:hAnsiTheme="majorHAnsi" w:cstheme="majorBidi"/>
      <w:b/>
      <w:color w:val="2F5496" w:themeColor="accent1" w:themeShade="BF"/>
      <w:sz w:val="22"/>
    </w:rPr>
  </w:style>
  <w:style w:type="paragraph" w:styleId="Title">
    <w:name w:val="Title"/>
    <w:aliases w:val="Body text"/>
    <w:basedOn w:val="BodyText"/>
    <w:next w:val="Normal"/>
    <w:link w:val="TitleChar"/>
    <w:uiPriority w:val="10"/>
    <w:qFormat/>
    <w:rsid w:val="00DA2DA4"/>
    <w:pPr>
      <w:spacing w:after="0" w:line="360" w:lineRule="auto"/>
      <w:contextualSpacing/>
    </w:pPr>
    <w:rPr>
      <w:rFonts w:eastAsiaTheme="majorEastAsia" w:cs="Times New Roman (Headings CS)"/>
      <w:kern w:val="21"/>
      <w:szCs w:val="56"/>
    </w:rPr>
  </w:style>
  <w:style w:type="character" w:customStyle="1" w:styleId="TitleChar">
    <w:name w:val="Title Char"/>
    <w:aliases w:val="Body text Char"/>
    <w:basedOn w:val="DefaultParagraphFont"/>
    <w:link w:val="Title"/>
    <w:uiPriority w:val="10"/>
    <w:rsid w:val="00DA2DA4"/>
    <w:rPr>
      <w:rFonts w:ascii="Rubik" w:eastAsiaTheme="majorEastAsia" w:hAnsi="Rubik" w:cs="Times New Roman (Headings CS)"/>
      <w:kern w:val="21"/>
      <w:szCs w:val="56"/>
    </w:rPr>
  </w:style>
  <w:style w:type="paragraph" w:styleId="Subtitle">
    <w:name w:val="Subtitle"/>
    <w:aliases w:val="Text for emphasis"/>
    <w:basedOn w:val="Normal"/>
    <w:next w:val="Normal"/>
    <w:link w:val="SubtitleChar"/>
    <w:uiPriority w:val="11"/>
    <w:qFormat/>
    <w:rsid w:val="0097245C"/>
    <w:pPr>
      <w:numPr>
        <w:ilvl w:val="1"/>
      </w:numPr>
      <w:spacing w:before="240" w:after="240"/>
    </w:pPr>
    <w:rPr>
      <w:rFonts w:eastAsiaTheme="minorEastAsia"/>
      <w:b/>
      <w:color w:val="29006C"/>
      <w:spacing w:val="15"/>
      <w:szCs w:val="22"/>
    </w:rPr>
  </w:style>
  <w:style w:type="paragraph" w:styleId="BodyText">
    <w:name w:val="Body Text"/>
    <w:basedOn w:val="Normal"/>
    <w:link w:val="BodyTextChar"/>
    <w:uiPriority w:val="99"/>
    <w:semiHidden/>
    <w:unhideWhenUsed/>
    <w:rsid w:val="00C475CD"/>
    <w:pPr>
      <w:spacing w:after="120"/>
    </w:pPr>
  </w:style>
  <w:style w:type="character" w:customStyle="1" w:styleId="BodyTextChar">
    <w:name w:val="Body Text Char"/>
    <w:basedOn w:val="DefaultParagraphFont"/>
    <w:link w:val="BodyText"/>
    <w:uiPriority w:val="99"/>
    <w:semiHidden/>
    <w:rsid w:val="00C475CD"/>
    <w:rPr>
      <w:rFonts w:ascii="Rubik" w:hAnsi="Rubik"/>
      <w:b/>
      <w:sz w:val="22"/>
    </w:rPr>
  </w:style>
  <w:style w:type="character" w:customStyle="1" w:styleId="SubtitleChar">
    <w:name w:val="Subtitle Char"/>
    <w:aliases w:val="Text for emphasis Char"/>
    <w:basedOn w:val="DefaultParagraphFont"/>
    <w:link w:val="Subtitle"/>
    <w:uiPriority w:val="11"/>
    <w:rsid w:val="0097245C"/>
    <w:rPr>
      <w:rFonts w:ascii="Rubik" w:eastAsiaTheme="minorEastAsia" w:hAnsi="Rubik"/>
      <w:b/>
      <w:color w:val="29006C"/>
      <w:spacing w:val="15"/>
      <w:szCs w:val="22"/>
    </w:rPr>
  </w:style>
  <w:style w:type="character" w:styleId="Strong">
    <w:name w:val="Strong"/>
    <w:basedOn w:val="DefaultParagraphFont"/>
    <w:uiPriority w:val="22"/>
    <w:qFormat/>
    <w:rsid w:val="00C475CD"/>
    <w:rPr>
      <w:b/>
      <w:bCs/>
    </w:rPr>
  </w:style>
  <w:style w:type="paragraph" w:styleId="ListParagraph">
    <w:name w:val="List Paragraph"/>
    <w:basedOn w:val="Normal"/>
    <w:uiPriority w:val="34"/>
    <w:qFormat/>
    <w:rsid w:val="00DA2DA4"/>
    <w:pPr>
      <w:ind w:left="720"/>
      <w:contextualSpacing/>
    </w:pPr>
  </w:style>
  <w:style w:type="character" w:styleId="Hyperlink">
    <w:name w:val="Hyperlink"/>
    <w:basedOn w:val="DefaultParagraphFont"/>
    <w:uiPriority w:val="99"/>
    <w:unhideWhenUsed/>
    <w:rsid w:val="009802F7"/>
    <w:rPr>
      <w:color w:val="0563C1" w:themeColor="hyperlink"/>
      <w:u w:val="single"/>
    </w:rPr>
  </w:style>
  <w:style w:type="character" w:styleId="UnresolvedMention">
    <w:name w:val="Unresolved Mention"/>
    <w:basedOn w:val="DefaultParagraphFont"/>
    <w:uiPriority w:val="99"/>
    <w:rsid w:val="009802F7"/>
    <w:rPr>
      <w:color w:val="605E5C"/>
      <w:shd w:val="clear" w:color="auto" w:fill="E1DFDD"/>
    </w:rPr>
  </w:style>
  <w:style w:type="table" w:styleId="TableGrid">
    <w:name w:val="Table Grid"/>
    <w:basedOn w:val="TableNormal"/>
    <w:uiPriority w:val="39"/>
    <w:rsid w:val="00F652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A7BB6"/>
    <w:rPr>
      <w:color w:val="954F72" w:themeColor="followedHyperlink"/>
      <w:u w:val="single"/>
    </w:rPr>
  </w:style>
  <w:style w:type="character" w:styleId="CommentReference">
    <w:name w:val="annotation reference"/>
    <w:basedOn w:val="DefaultParagraphFont"/>
    <w:uiPriority w:val="99"/>
    <w:semiHidden/>
    <w:unhideWhenUsed/>
    <w:rsid w:val="00C46D67"/>
    <w:rPr>
      <w:sz w:val="16"/>
      <w:szCs w:val="16"/>
    </w:rPr>
  </w:style>
  <w:style w:type="paragraph" w:styleId="CommentText">
    <w:name w:val="annotation text"/>
    <w:basedOn w:val="Normal"/>
    <w:link w:val="CommentTextChar"/>
    <w:uiPriority w:val="99"/>
    <w:semiHidden/>
    <w:unhideWhenUsed/>
    <w:rsid w:val="00C46D67"/>
    <w:rPr>
      <w:sz w:val="20"/>
      <w:szCs w:val="20"/>
    </w:rPr>
  </w:style>
  <w:style w:type="character" w:customStyle="1" w:styleId="CommentTextChar">
    <w:name w:val="Comment Text Char"/>
    <w:basedOn w:val="DefaultParagraphFont"/>
    <w:link w:val="CommentText"/>
    <w:uiPriority w:val="99"/>
    <w:semiHidden/>
    <w:rsid w:val="00C46D67"/>
    <w:rPr>
      <w:rFonts w:ascii="Rubik" w:hAnsi="Rubik"/>
      <w:sz w:val="20"/>
      <w:szCs w:val="20"/>
    </w:rPr>
  </w:style>
  <w:style w:type="paragraph" w:styleId="CommentSubject">
    <w:name w:val="annotation subject"/>
    <w:basedOn w:val="CommentText"/>
    <w:next w:val="CommentText"/>
    <w:link w:val="CommentSubjectChar"/>
    <w:uiPriority w:val="99"/>
    <w:semiHidden/>
    <w:unhideWhenUsed/>
    <w:rsid w:val="00C46D67"/>
    <w:rPr>
      <w:b/>
      <w:bCs/>
    </w:rPr>
  </w:style>
  <w:style w:type="character" w:customStyle="1" w:styleId="CommentSubjectChar">
    <w:name w:val="Comment Subject Char"/>
    <w:basedOn w:val="CommentTextChar"/>
    <w:link w:val="CommentSubject"/>
    <w:uiPriority w:val="99"/>
    <w:semiHidden/>
    <w:rsid w:val="00C46D67"/>
    <w:rPr>
      <w:rFonts w:ascii="Rubik" w:hAnsi="Rubik"/>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yperlink" Target="https://educationlandscape.org.uk/"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yperlink" Target="https://resources.careersandenterprise.co.uk/explore/all-resources-all-one-place?f%5B0%5D=All&amp;f%5B0%5D=&amp;search_api_fulltext=work+experience+for+employers&amp;sort_bef_combine=changed_DESC" TargetMode="Externa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careersandenterprise.co.uk/media/padhr44s/employer-standards-diagram-and-descriptor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hse.gov.uk/young-workers/employer/work-experience.htm" TargetMode="External"/><Relationship Id="rId10" Type="http://schemas.openxmlformats.org/officeDocument/2006/relationships/endnotes" Target="endnotes.xml"/><Relationship Id="rId19" Type="http://schemas.openxmlformats.org/officeDocument/2006/relationships/hyperlink" Target="https://www.gatsbybenchmarks.org.uk/guide-to-gatsby-benchmark-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yperlink" Target="https://inclusionguidance.dptcareershub.co.uk/"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hyperlink" Target="mailto:info@dartington.org.uk" TargetMode="External"/><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 Id="rId5" Type="http://schemas.openxmlformats.org/officeDocument/2006/relationships/image" Target="media/image5.sv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svg"/><Relationship Id="rId1" Type="http://schemas.openxmlformats.org/officeDocument/2006/relationships/image" Target="media/image4.png"/><Relationship Id="rId5" Type="http://schemas.openxmlformats.org/officeDocument/2006/relationships/image" Target="media/image1.jpg"/><Relationship Id="rId4"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 Id="rId5" Type="http://schemas.openxmlformats.org/officeDocument/2006/relationships/image" Target="media/image5.sv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tiepotter/Library/Group%20Containers/UBF8T346G9.Office/User%20Content.localized/Templates.localized/Dartingt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42B449263D684B9B2A520C56DC7298" ma:contentTypeVersion="20" ma:contentTypeDescription="Create a new document." ma:contentTypeScope="" ma:versionID="1a8d04b145a98b1970eab3dfc5d67fe0">
  <xsd:schema xmlns:xsd="http://www.w3.org/2001/XMLSchema" xmlns:xs="http://www.w3.org/2001/XMLSchema" xmlns:p="http://schemas.microsoft.com/office/2006/metadata/properties" xmlns:ns2="3867f02f-5935-4968-bf68-4ab65cdeaab6" xmlns:ns3="aee1fca7-d7e7-4b0e-8317-05996a701c0b" targetNamespace="http://schemas.microsoft.com/office/2006/metadata/properties" ma:root="true" ma:fieldsID="9056ac4a879c03d0a2321d693ee39dda" ns2:_="" ns3:_="">
    <xsd:import namespace="3867f02f-5935-4968-bf68-4ab65cdeaab6"/>
    <xsd:import namespace="aee1fca7-d7e7-4b0e-8317-05996a701c0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3:TaxCatchAll" minOccurs="0"/>
                <xsd:element ref="ns2:lcf76f155ced4ddcb4097134ff3c332f"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7f02f-5935-4968-bf68-4ab65cdeaa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91a767e-62be-4b6e-a5c4-6fcd9d03ce1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e1fca7-d7e7-4b0e-8317-05996a701c0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57b3fbc-b32c-4cb4-ad05-700d69117671}" ma:internalName="TaxCatchAll" ma:showField="CatchAllData" ma:web="aee1fca7-d7e7-4b0e-8317-05996a701c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ee1fca7-d7e7-4b0e-8317-05996a701c0b" xsi:nil="true"/>
    <lcf76f155ced4ddcb4097134ff3c332f xmlns="3867f02f-5935-4968-bf68-4ab65cdeaab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ED921BB-49B3-FB4F-8433-DB13781A9C88}">
  <ds:schemaRefs>
    <ds:schemaRef ds:uri="http://schemas.openxmlformats.org/officeDocument/2006/bibliography"/>
  </ds:schemaRefs>
</ds:datastoreItem>
</file>

<file path=customXml/itemProps2.xml><?xml version="1.0" encoding="utf-8"?>
<ds:datastoreItem xmlns:ds="http://schemas.openxmlformats.org/officeDocument/2006/customXml" ds:itemID="{1E451065-025A-45A0-A834-7FDC3B97D7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7f02f-5935-4968-bf68-4ab65cdeaab6"/>
    <ds:schemaRef ds:uri="aee1fca7-d7e7-4b0e-8317-05996a701c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ABEF39-746B-44B5-A8EE-0811B42FFEC4}">
  <ds:schemaRefs>
    <ds:schemaRef ds:uri="http://schemas.microsoft.com/sharepoint/v3/contenttype/forms"/>
  </ds:schemaRefs>
</ds:datastoreItem>
</file>

<file path=customXml/itemProps4.xml><?xml version="1.0" encoding="utf-8"?>
<ds:datastoreItem xmlns:ds="http://schemas.openxmlformats.org/officeDocument/2006/customXml" ds:itemID="{36327D9A-AF7B-4A37-BA65-B1F6E8F0ADC6}">
  <ds:schemaRefs>
    <ds:schemaRef ds:uri="http://schemas.microsoft.com/office/2006/metadata/properties"/>
    <ds:schemaRef ds:uri="http://schemas.microsoft.com/office/infopath/2007/PartnerControls"/>
    <ds:schemaRef ds:uri="aee1fca7-d7e7-4b0e-8317-05996a701c0b"/>
    <ds:schemaRef ds:uri="3867f02f-5935-4968-bf68-4ab65cdeaab6"/>
  </ds:schemaRefs>
</ds:datastoreItem>
</file>

<file path=docProps/app.xml><?xml version="1.0" encoding="utf-8"?>
<Properties xmlns="http://schemas.openxmlformats.org/officeDocument/2006/extended-properties" xmlns:vt="http://schemas.openxmlformats.org/officeDocument/2006/docPropsVTypes">
  <Template>Dartington Template.dotx</Template>
  <TotalTime>225</TotalTime>
  <Pages>8</Pages>
  <Words>1520</Words>
  <Characters>8303</Characters>
  <Application>Microsoft Office Word</Application>
  <DocSecurity>0</DocSecurity>
  <Lines>377</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Potter</dc:creator>
  <cp:keywords/>
  <dc:description/>
  <cp:lastModifiedBy>Katie Potter</cp:lastModifiedBy>
  <cp:revision>80</cp:revision>
  <dcterms:created xsi:type="dcterms:W3CDTF">2025-11-04T16:10:00Z</dcterms:created>
  <dcterms:modified xsi:type="dcterms:W3CDTF">2026-01-12T13:29:00Z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0x0101001A42B449263D684B9B2A520C56DC7298</vt:lpwstr>
  </property>
  <property fmtid="{D5CDD505-2E9C-101B-9397-08002B2CF9AE}" pid="3" name="MediaServiceImageTags">
    <vt:lpwstr/>
  </property>
</Properties>
</file>